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4154AE8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146854">
              <w:t>23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4E62FD10" w14:textId="723BDE00" w:rsidR="004D3FF4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19/</w:t>
            </w:r>
            <w:r w:rsidR="00646205">
              <w:t>910</w:t>
            </w: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E3FD421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1223F0">
        <w:rPr>
          <w:b w:val="0"/>
        </w:rPr>
        <w:t>basistilsyn.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5306FBC8" w:rsidR="005D10B2" w:rsidRDefault="00646205" w:rsidP="00D278D1">
            <w:pPr>
              <w:spacing w:line="220" w:lineRule="atLeast"/>
              <w:ind w:left="466"/>
            </w:pPr>
            <w:r>
              <w:t>Asbjørn Nielsen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067AE2FF" w:rsidR="005D10B2" w:rsidRDefault="00646205" w:rsidP="005D10B2">
            <w:pPr>
              <w:spacing w:line="220" w:lineRule="atLeast"/>
              <w:ind w:left="466"/>
            </w:pPr>
            <w:r>
              <w:t>Grænsevejen 124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424C6B51" w:rsidR="005D10B2" w:rsidRDefault="00646205" w:rsidP="005D10B2">
            <w:pPr>
              <w:spacing w:line="220" w:lineRule="atLeast"/>
              <w:ind w:left="466"/>
            </w:pPr>
            <w:r w:rsidRPr="00646205">
              <w:t>58360813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76CFF328" w:rsidR="005D10B2" w:rsidRDefault="00146854" w:rsidP="00646205">
            <w:pPr>
              <w:ind w:left="465"/>
            </w:pPr>
            <w:r>
              <w:t>2</w:t>
            </w:r>
            <w:r w:rsidR="00646205">
              <w:t>1</w:t>
            </w:r>
            <w:bookmarkStart w:id="0" w:name="_GoBack"/>
            <w:bookmarkEnd w:id="0"/>
            <w:r w:rsidR="00E0352C">
              <w:t xml:space="preserve">. </w:t>
            </w:r>
            <w:r>
              <w:t>januar</w:t>
            </w:r>
            <w:r w:rsidR="00E0352C">
              <w:t xml:space="preserve"> 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A8B482C" w:rsidR="00B813C4" w:rsidRDefault="001223F0" w:rsidP="005D10B2">
            <w:pPr>
              <w:ind w:left="465"/>
            </w:pPr>
            <w:r>
              <w:t>Basis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646205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7128B5B" w:rsidR="00B813C4" w:rsidRDefault="00646205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46854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646205">
            <w:fldChar w:fldCharType="begin"/>
          </w:r>
          <w:r w:rsidR="00646205">
            <w:instrText xml:space="preserve"> NUMPAGES   \* MERGEFORMAT </w:instrText>
          </w:r>
          <w:r w:rsidR="00646205">
            <w:fldChar w:fldCharType="separate"/>
          </w:r>
          <w:r w:rsidR="00EB2CC0">
            <w:rPr>
              <w:noProof/>
            </w:rPr>
            <w:t>1</w:t>
          </w:r>
          <w:r w:rsidR="00646205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6854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46205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CB5AA-5650-44B1-9756-E3B1CFC8C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146</TotalTime>
  <Pages>1</Pages>
  <Words>149</Words>
  <Characters>922</Characters>
  <Application>Microsoft Office Word</Application>
  <DocSecurity>0</DocSecurity>
  <Lines>54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10</cp:revision>
  <cp:lastPrinted>2024-08-27T08:42:00Z</cp:lastPrinted>
  <dcterms:created xsi:type="dcterms:W3CDTF">2024-05-31T10:37:00Z</dcterms:created>
  <dcterms:modified xsi:type="dcterms:W3CDTF">2024-09-23T12:40:00Z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{C793FD34-BC2B-4370-9885-4F2F790FC3BA}</vt:lpwstr>
  </property>
</Properties>
</file>