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B66CAF" w:rsidP="00E54838">
            <w:r>
              <w:t xml:space="preserve">Ejnar Christiansen </w:t>
            </w:r>
            <w:proofErr w:type="spellStart"/>
            <w:r>
              <w:t>Sølsted</w:t>
            </w:r>
            <w:proofErr w:type="spellEnd"/>
            <w:r>
              <w:t xml:space="preserve"> A/S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B66CAF" w:rsidP="00E54838">
            <w:r>
              <w:t>Ribelandevej 84, 6270 Tønder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B66CAF" w:rsidP="00E54838">
            <w:r>
              <w:t>58298719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B66CAF" w:rsidP="00E54838">
            <w:r>
              <w:t>4. oktober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B66CAF" w:rsidP="000C12F2">
            <w:r>
              <w:t>Basis</w:t>
            </w:r>
            <w:r w:rsidR="00F07FED">
              <w:t xml:space="preserve"> tilsyn</w:t>
            </w:r>
            <w:r w:rsidR="00CA717F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Default="00B66CAF" w:rsidP="00CA717F">
            <w:r>
              <w:t>E52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CA717F">
              <w:rPr>
                <w:i/>
              </w:rPr>
              <w:t>er</w:t>
            </w:r>
            <w:r>
              <w:t xml:space="preserve"> jor</w:t>
            </w:r>
            <w:r>
              <w:t>d</w:t>
            </w:r>
            <w:r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B66CAF">
            <w:r>
              <w:t>Tilsynet har ikke givet anledning til p</w:t>
            </w:r>
            <w:r>
              <w:t>å</w:t>
            </w:r>
            <w:r w:rsidR="008E2A10">
              <w:t>bud/forbud/indskærpelse(r)</w:t>
            </w:r>
            <w:r w:rsidR="00C8305C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0C12F2" w:rsidP="00B66CAF">
            <w:r>
              <w:t>Ikke relevant</w:t>
            </w:r>
            <w:r w:rsidR="00B66CAF">
              <w:t>.</w:t>
            </w:r>
            <w:bookmarkStart w:id="0" w:name="_GoBack"/>
            <w:bookmarkEnd w:id="0"/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2062D4"/>
    <w:rsid w:val="003D5F76"/>
    <w:rsid w:val="00405F70"/>
    <w:rsid w:val="006C66C8"/>
    <w:rsid w:val="008D3D6D"/>
    <w:rsid w:val="008E2A10"/>
    <w:rsid w:val="009120F4"/>
    <w:rsid w:val="00972209"/>
    <w:rsid w:val="00B66CAF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5AF08937.dotm</Template>
  <TotalTime>1</TotalTime>
  <Pages>1</Pages>
  <Words>105</Words>
  <Characters>714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818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Lise Sivesgaard</cp:lastModifiedBy>
  <cp:revision>2</cp:revision>
  <cp:lastPrinted>2006-12-28T16:35:00Z</cp:lastPrinted>
  <dcterms:created xsi:type="dcterms:W3CDTF">2016-10-18T07:22:00Z</dcterms:created>
  <dcterms:modified xsi:type="dcterms:W3CDTF">2016-10-18T07:22:00Z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