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8F5BD7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Pr="0004730A" w:rsidRDefault="008737DC" w:rsidP="00D752A1">
            <w:pPr>
              <w:rPr>
                <w:b/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5900 Rudkøbing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Tlf. 63 51 60 00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Fax 63 51 60 01</w:t>
            </w:r>
          </w:p>
          <w:p w:rsidR="004F3B0C" w:rsidRPr="00BC1DC0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BC1DC0">
              <w:rPr>
                <w:szCs w:val="14"/>
                <w:lang w:val="en-US"/>
              </w:rPr>
              <w:t xml:space="preserve">E-mail: </w:t>
            </w:r>
            <w:r w:rsidR="000576C5" w:rsidRPr="00BC1DC0">
              <w:rPr>
                <w:szCs w:val="14"/>
                <w:lang w:val="en-US"/>
              </w:rPr>
              <w:t>infra</w:t>
            </w:r>
            <w:r w:rsidRPr="00BC1DC0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8F5BD7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770ADB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770ADB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Tilsynsrapport </w:t>
            </w:r>
            <w:r w:rsidR="008F5BD7">
              <w:rPr>
                <w:sz w:val="24"/>
                <w:szCs w:val="24"/>
              </w:rPr>
              <w:t xml:space="preserve">oplysninger </w:t>
            </w:r>
            <w:r>
              <w:rPr>
                <w:sz w:val="24"/>
                <w:szCs w:val="24"/>
              </w:rPr>
              <w:t xml:space="preserve">til </w:t>
            </w:r>
            <w:r w:rsidR="000415FC">
              <w:rPr>
                <w:sz w:val="24"/>
                <w:szCs w:val="24"/>
              </w:rPr>
              <w:t>offentliggøre</w:t>
            </w:r>
            <w:r>
              <w:rPr>
                <w:sz w:val="24"/>
                <w:szCs w:val="24"/>
              </w:rPr>
              <w:t>lse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5123C3" w:rsidP="006C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Oldenbjerg</w:t>
            </w:r>
            <w:r w:rsidR="0070420B" w:rsidRPr="0070420B">
              <w:rPr>
                <w:sz w:val="22"/>
                <w:szCs w:val="22"/>
              </w:rPr>
              <w:t xml:space="preserve"> ApS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5123C3" w:rsidP="007042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Løkkebyvej</w:t>
            </w:r>
            <w:proofErr w:type="spellEnd"/>
            <w:r>
              <w:rPr>
                <w:sz w:val="22"/>
                <w:szCs w:val="22"/>
              </w:rPr>
              <w:t xml:space="preserve"> 69,</w:t>
            </w:r>
            <w:r w:rsidR="0070420B" w:rsidRPr="0070420B">
              <w:rPr>
                <w:sz w:val="22"/>
                <w:szCs w:val="22"/>
              </w:rPr>
              <w:t xml:space="preserve"> 5900 Rudkøbing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5123C3">
            <w:pPr>
              <w:rPr>
                <w:sz w:val="22"/>
                <w:szCs w:val="22"/>
              </w:rPr>
            </w:pPr>
            <w:proofErr w:type="gramStart"/>
            <w:r w:rsidRPr="005123C3">
              <w:rPr>
                <w:sz w:val="22"/>
                <w:szCs w:val="22"/>
              </w:rPr>
              <w:t>26142334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5123C3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november 2016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770ADB" w:rsidP="008E1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B66C09">
              <w:rPr>
                <w:sz w:val="22"/>
                <w:szCs w:val="22"/>
              </w:rPr>
              <w:t>asistilsyn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0E6" w:rsidRDefault="005123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Brugerbetalingsbekendtgørelsen Bilag 1 virksomhed </w:t>
            </w:r>
            <w:r w:rsidR="00B66C09">
              <w:rPr>
                <w:sz w:val="22"/>
                <w:szCs w:val="22"/>
              </w:rPr>
              <w:t xml:space="preserve"> </w:t>
            </w:r>
          </w:p>
          <w:p w:rsidR="00EB5F94" w:rsidRPr="008E1B50" w:rsidRDefault="005123C3">
            <w:pPr>
              <w:rPr>
                <w:sz w:val="22"/>
                <w:szCs w:val="22"/>
              </w:rPr>
            </w:pPr>
            <w:r w:rsidRPr="008E1B50">
              <w:rPr>
                <w:sz w:val="22"/>
                <w:szCs w:val="22"/>
              </w:rPr>
              <w:t>H 51. Garageanlæg og pladser til kørende materiel i et antal af 3 eller derover i forbindelse med entreprenør- eller vognmandsvirksomhed, herunder endestationer (for</w:t>
            </w:r>
            <w:bookmarkStart w:id="0" w:name="_GoBack"/>
            <w:bookmarkEnd w:id="0"/>
            <w:r w:rsidRPr="008E1B50">
              <w:rPr>
                <w:sz w:val="22"/>
                <w:szCs w:val="22"/>
              </w:rPr>
              <w:t xml:space="preserve"> mere end </w:t>
            </w:r>
            <w:proofErr w:type="spellStart"/>
            <w:r w:rsidRPr="008E1B50">
              <w:rPr>
                <w:sz w:val="22"/>
                <w:szCs w:val="22"/>
              </w:rPr>
              <w:t>een</w:t>
            </w:r>
            <w:proofErr w:type="spellEnd"/>
            <w:r w:rsidRPr="008E1B50">
              <w:rPr>
                <w:sz w:val="22"/>
                <w:szCs w:val="22"/>
              </w:rPr>
              <w:t xml:space="preserve"> </w:t>
            </w:r>
            <w:proofErr w:type="spellStart"/>
            <w:r w:rsidRPr="008E1B50">
              <w:rPr>
                <w:sz w:val="22"/>
                <w:szCs w:val="22"/>
              </w:rPr>
              <w:t>linie</w:t>
            </w:r>
            <w:proofErr w:type="spellEnd"/>
            <w:r w:rsidRPr="008E1B50">
              <w:rPr>
                <w:sz w:val="22"/>
                <w:szCs w:val="22"/>
              </w:rPr>
              <w:t>), terminaler og remiser for busser. Redningsstationer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70420B" w:rsidP="006C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ført tilsyn med virksomhedens samlede milj</w:t>
            </w:r>
            <w:r>
              <w:rPr>
                <w:sz w:val="22"/>
                <w:szCs w:val="22"/>
              </w:rPr>
              <w:t>ø</w:t>
            </w:r>
            <w:r>
              <w:rPr>
                <w:sz w:val="22"/>
                <w:szCs w:val="22"/>
              </w:rPr>
              <w:t>forhold.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E41B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</w:t>
            </w:r>
            <w:r w:rsidR="00E41B57">
              <w:rPr>
                <w:sz w:val="22"/>
                <w:szCs w:val="22"/>
              </w:rPr>
              <w:t xml:space="preserve">er ikke </w:t>
            </w:r>
            <w:r>
              <w:rPr>
                <w:sz w:val="22"/>
                <w:szCs w:val="22"/>
              </w:rPr>
              <w:t>konstateret</w:t>
            </w:r>
            <w:r w:rsidR="00E41B57">
              <w:rPr>
                <w:sz w:val="22"/>
                <w:szCs w:val="22"/>
              </w:rPr>
              <w:t xml:space="preserve"> synlig</w:t>
            </w:r>
            <w:r>
              <w:rPr>
                <w:sz w:val="22"/>
                <w:szCs w:val="22"/>
              </w:rPr>
              <w:t xml:space="preserve"> jordforurening</w:t>
            </w:r>
            <w:r w:rsidR="00B66C09">
              <w:rPr>
                <w:sz w:val="22"/>
                <w:szCs w:val="22"/>
              </w:rPr>
              <w:t xml:space="preserve"> ved tils</w:t>
            </w:r>
            <w:r w:rsidR="00B66C09">
              <w:rPr>
                <w:sz w:val="22"/>
                <w:szCs w:val="22"/>
              </w:rPr>
              <w:t>y</w:t>
            </w:r>
            <w:r w:rsidR="00B66C09">
              <w:rPr>
                <w:sz w:val="22"/>
                <w:szCs w:val="22"/>
              </w:rPr>
              <w:t>net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Håndhævelse i forbindelse med tilsynet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0B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ikke meddelt påbud, forbud eller indskærpelser</w:t>
            </w:r>
          </w:p>
          <w:p w:rsidR="0070420B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virksomheden</w:t>
            </w:r>
          </w:p>
          <w:p w:rsidR="00EB5F94" w:rsidRDefault="00EB5F94">
            <w:pPr>
              <w:rPr>
                <w:sz w:val="22"/>
                <w:szCs w:val="22"/>
              </w:rPr>
            </w:pP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C1749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</w:t>
            </w:r>
            <w:r w:rsidR="005123C3">
              <w:rPr>
                <w:sz w:val="22"/>
                <w:szCs w:val="22"/>
              </w:rPr>
              <w:t xml:space="preserve">ingen </w:t>
            </w:r>
            <w:r w:rsidR="00EB5F94">
              <w:rPr>
                <w:sz w:val="22"/>
                <w:szCs w:val="22"/>
              </w:rPr>
              <w:t xml:space="preserve">krav </w:t>
            </w:r>
            <w:r>
              <w:rPr>
                <w:sz w:val="22"/>
                <w:szCs w:val="22"/>
              </w:rPr>
              <w:t>om</w:t>
            </w:r>
            <w:r w:rsidR="00EB5F94">
              <w:rPr>
                <w:sz w:val="22"/>
                <w:szCs w:val="22"/>
              </w:rPr>
              <w:t xml:space="preserve"> egenkontrol.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F96089" w:rsidRPr="0070420B" w:rsidRDefault="0070420B" w:rsidP="00F96089">
      <w:pPr>
        <w:ind w:left="142"/>
        <w:rPr>
          <w:sz w:val="20"/>
        </w:rPr>
      </w:pPr>
      <w:r w:rsidRPr="0070420B">
        <w:rPr>
          <w:sz w:val="20"/>
        </w:rPr>
        <w:t>Denne tilsynsrapport er en opsummering af det udførte miljøtilsyn. Enhver har ret til aktindsigt i de øvr</w:t>
      </w:r>
      <w:r w:rsidRPr="0070420B">
        <w:rPr>
          <w:sz w:val="20"/>
        </w:rPr>
        <w:t>i</w:t>
      </w:r>
      <w:r w:rsidRPr="0070420B">
        <w:rPr>
          <w:sz w:val="20"/>
        </w:rPr>
        <w:t xml:space="preserve">ge oplysninger, som </w:t>
      </w:r>
      <w:r>
        <w:rPr>
          <w:sz w:val="20"/>
        </w:rPr>
        <w:t>Langeland</w:t>
      </w:r>
      <w:r w:rsidRPr="0070420B">
        <w:rPr>
          <w:sz w:val="20"/>
        </w:rPr>
        <w:t xml:space="preserve"> Kommune er i besiddelse af, med de begrænsninger der følger af o</w:t>
      </w:r>
      <w:r w:rsidRPr="0070420B">
        <w:rPr>
          <w:sz w:val="20"/>
        </w:rPr>
        <w:t>f</w:t>
      </w:r>
      <w:r w:rsidRPr="0070420B">
        <w:rPr>
          <w:sz w:val="20"/>
        </w:rPr>
        <w:t>fentlighedsloven, forvaltningsloven og lov om aktindsigt i miljøoplysninger.</w:t>
      </w:r>
    </w:p>
    <w:sectPr w:rsidR="00F96089" w:rsidRPr="0070420B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70420B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70420B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A72E63A" wp14:editId="24F734DC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AB3A414" wp14:editId="18AA6A09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5CB29BC8" wp14:editId="4B0F308E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20C69CD1" wp14:editId="7E7AC09C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C16B6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63690"/>
    <w:rsid w:val="00371C05"/>
    <w:rsid w:val="00382F1C"/>
    <w:rsid w:val="003F40AF"/>
    <w:rsid w:val="004017D7"/>
    <w:rsid w:val="00403380"/>
    <w:rsid w:val="00404C12"/>
    <w:rsid w:val="00476C28"/>
    <w:rsid w:val="004D3317"/>
    <w:rsid w:val="004F3B0C"/>
    <w:rsid w:val="0050646D"/>
    <w:rsid w:val="005123C3"/>
    <w:rsid w:val="00517629"/>
    <w:rsid w:val="00517B90"/>
    <w:rsid w:val="0058107B"/>
    <w:rsid w:val="00593BEE"/>
    <w:rsid w:val="005D22AD"/>
    <w:rsid w:val="006172D5"/>
    <w:rsid w:val="00664167"/>
    <w:rsid w:val="006764AE"/>
    <w:rsid w:val="006A22CE"/>
    <w:rsid w:val="006C00AD"/>
    <w:rsid w:val="006E10B9"/>
    <w:rsid w:val="006F2866"/>
    <w:rsid w:val="006F439B"/>
    <w:rsid w:val="0070420B"/>
    <w:rsid w:val="00721203"/>
    <w:rsid w:val="0072240A"/>
    <w:rsid w:val="007300E6"/>
    <w:rsid w:val="00763F39"/>
    <w:rsid w:val="00770ADB"/>
    <w:rsid w:val="00771DB0"/>
    <w:rsid w:val="007C4162"/>
    <w:rsid w:val="007D1DC2"/>
    <w:rsid w:val="007F5284"/>
    <w:rsid w:val="00804221"/>
    <w:rsid w:val="00826220"/>
    <w:rsid w:val="0083685B"/>
    <w:rsid w:val="00857C0D"/>
    <w:rsid w:val="008737DC"/>
    <w:rsid w:val="0089123F"/>
    <w:rsid w:val="008B3B57"/>
    <w:rsid w:val="008C6288"/>
    <w:rsid w:val="008D1DBE"/>
    <w:rsid w:val="008E1B50"/>
    <w:rsid w:val="008F5BD7"/>
    <w:rsid w:val="00923FCF"/>
    <w:rsid w:val="009321E5"/>
    <w:rsid w:val="00933D41"/>
    <w:rsid w:val="009439D8"/>
    <w:rsid w:val="00945699"/>
    <w:rsid w:val="009644A1"/>
    <w:rsid w:val="00991FE1"/>
    <w:rsid w:val="00996689"/>
    <w:rsid w:val="009D0A5B"/>
    <w:rsid w:val="00A5766B"/>
    <w:rsid w:val="00A966FD"/>
    <w:rsid w:val="00AC1749"/>
    <w:rsid w:val="00AC7189"/>
    <w:rsid w:val="00B17F02"/>
    <w:rsid w:val="00B22211"/>
    <w:rsid w:val="00B65DD2"/>
    <w:rsid w:val="00B66C09"/>
    <w:rsid w:val="00B72369"/>
    <w:rsid w:val="00B93635"/>
    <w:rsid w:val="00B95639"/>
    <w:rsid w:val="00BA59CD"/>
    <w:rsid w:val="00BB2B10"/>
    <w:rsid w:val="00BC1DC0"/>
    <w:rsid w:val="00C14351"/>
    <w:rsid w:val="00C3561D"/>
    <w:rsid w:val="00C60216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52A1"/>
    <w:rsid w:val="00D87F80"/>
    <w:rsid w:val="00DA4A5E"/>
    <w:rsid w:val="00DB32CB"/>
    <w:rsid w:val="00DC020E"/>
    <w:rsid w:val="00DD4DDD"/>
    <w:rsid w:val="00DF3C5A"/>
    <w:rsid w:val="00DF6D2E"/>
    <w:rsid w:val="00E1208C"/>
    <w:rsid w:val="00E37098"/>
    <w:rsid w:val="00E41B57"/>
    <w:rsid w:val="00E506B0"/>
    <w:rsid w:val="00EA6398"/>
    <w:rsid w:val="00EB5F94"/>
    <w:rsid w:val="00EF20BD"/>
    <w:rsid w:val="00F20E15"/>
    <w:rsid w:val="00F22429"/>
    <w:rsid w:val="00F269ED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FD215114</Template>
  <TotalTime>2</TotalTime>
  <Pages>1</Pages>
  <Words>174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liem</cp:lastModifiedBy>
  <cp:revision>3</cp:revision>
  <cp:lastPrinted>2014-04-02T11:52:00Z</cp:lastPrinted>
  <dcterms:created xsi:type="dcterms:W3CDTF">2016-12-22T16:07:00Z</dcterms:created>
  <dcterms:modified xsi:type="dcterms:W3CDTF">2016-12-22T16:08:00Z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{91630BD7-7945-4B24-B651-B33A4D01ABAF}</vt:lpwstr>
  </property>
</Properties>
</file>