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59510F8" w:rsidR="006B795C" w:rsidRPr="006B795C" w:rsidRDefault="00FD6FC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1AF8D94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F8C2" w14:textId="77777777" w:rsidR="0037564A" w:rsidRPr="006B795C" w:rsidRDefault="0037564A" w:rsidP="00291C7F">
      <w:pPr>
        <w:spacing w:line="240" w:lineRule="auto"/>
      </w:pPr>
      <w:r w:rsidRPr="006B795C">
        <w:separator/>
      </w:r>
    </w:p>
    <w:p w14:paraId="26340478" w14:textId="77777777" w:rsidR="0037564A" w:rsidRPr="006B795C" w:rsidRDefault="0037564A"/>
  </w:endnote>
  <w:endnote w:type="continuationSeparator" w:id="0">
    <w:p w14:paraId="65D79140" w14:textId="77777777" w:rsidR="0037564A" w:rsidRPr="006B795C" w:rsidRDefault="0037564A" w:rsidP="00291C7F">
      <w:pPr>
        <w:spacing w:line="240" w:lineRule="auto"/>
      </w:pPr>
      <w:r w:rsidRPr="006B795C">
        <w:continuationSeparator/>
      </w:r>
    </w:p>
    <w:p w14:paraId="19EC3997" w14:textId="77777777" w:rsidR="0037564A" w:rsidRPr="006B795C" w:rsidRDefault="00375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FEF7" w14:textId="77777777" w:rsidR="0037564A" w:rsidRPr="006B795C" w:rsidRDefault="0037564A" w:rsidP="00291C7F">
      <w:pPr>
        <w:spacing w:line="240" w:lineRule="auto"/>
      </w:pPr>
      <w:r w:rsidRPr="006B795C">
        <w:separator/>
      </w:r>
    </w:p>
    <w:p w14:paraId="4FEA157B" w14:textId="77777777" w:rsidR="0037564A" w:rsidRPr="006B795C" w:rsidRDefault="0037564A"/>
  </w:footnote>
  <w:footnote w:type="continuationSeparator" w:id="0">
    <w:p w14:paraId="59258110" w14:textId="77777777" w:rsidR="0037564A" w:rsidRPr="006B795C" w:rsidRDefault="0037564A" w:rsidP="00291C7F">
      <w:pPr>
        <w:spacing w:line="240" w:lineRule="auto"/>
      </w:pPr>
      <w:r w:rsidRPr="006B795C">
        <w:continuationSeparator/>
      </w:r>
    </w:p>
    <w:p w14:paraId="0ED51756" w14:textId="77777777" w:rsidR="0037564A" w:rsidRPr="006B795C" w:rsidRDefault="003756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64A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2024-07-24T12:14:00Z</dcterms:created>
  <dcterms:modified xsi:type="dcterms:W3CDTF">2024-07-24T12:14:00Z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