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10230481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FA6A70">
              <w:t xml:space="preserve">Den </w:t>
            </w:r>
            <w:r w:rsidR="00FF0D3F">
              <w:t>11</w:t>
            </w:r>
            <w:r w:rsidR="00FA6A70">
              <w:t xml:space="preserve">. </w:t>
            </w:r>
            <w:r w:rsidR="00FF0D3F">
              <w:t>februar 2019</w:t>
            </w:r>
          </w:p>
          <w:p w14:paraId="66A057B5" w14:textId="09CD375C" w:rsidR="004D3FF4" w:rsidRPr="004D3FF4" w:rsidRDefault="00FF303C" w:rsidP="004D3FF4">
            <w:pPr>
              <w:pStyle w:val="Kolofon"/>
            </w:pPr>
            <w:r>
              <w:t>Sagsnr.:</w:t>
            </w:r>
            <w:r w:rsidR="002476A3">
              <w:t xml:space="preserve"> </w:t>
            </w:r>
            <w:r w:rsidR="002476A3" w:rsidRPr="002476A3">
              <w:t>18/</w:t>
            </w:r>
            <w:r w:rsidR="00A22E05">
              <w:t>298</w:t>
            </w:r>
            <w:r w:rsidR="00FF0D3F">
              <w:t>37</w:t>
            </w:r>
          </w:p>
          <w:p w14:paraId="30519EB6" w14:textId="7027F6CE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FA6A70">
              <w:t>L</w:t>
            </w:r>
            <w:r w:rsidR="00FF0D3F">
              <w:t xml:space="preserve">illin Vildasen </w:t>
            </w:r>
          </w:p>
          <w:p w14:paraId="46426B6E" w14:textId="0581E076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FA6A70">
              <w:t xml:space="preserve">7376 </w:t>
            </w:r>
            <w:r w:rsidR="00FF0D3F">
              <w:t>8961</w:t>
            </w:r>
          </w:p>
          <w:p w14:paraId="7D204774" w14:textId="3EFBC454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FF0D3F" w:rsidRPr="000A3E94">
                <w:rPr>
                  <w:rStyle w:val="Hyperlink"/>
                </w:rPr>
                <w:t>lv@aabenraa.dk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5D10B2" w14:paraId="51A90074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159A6414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EFE023E" w14:textId="5A45188E" w:rsidR="005D10B2" w:rsidRDefault="00FF0D3F" w:rsidP="005D10B2">
            <w:pPr>
              <w:spacing w:line="220" w:lineRule="atLeast"/>
              <w:ind w:left="466"/>
            </w:pPr>
            <w:r w:rsidRPr="00FF0D3F">
              <w:t>LAUGE TRANSPORT A/S</w:t>
            </w:r>
          </w:p>
        </w:tc>
      </w:tr>
      <w:tr w:rsidR="005D10B2" w14:paraId="5B7BC7AD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B834C9D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571F0125" w14:textId="751F36FC" w:rsidR="005D10B2" w:rsidRDefault="00FF0D3F" w:rsidP="005D10B2">
            <w:pPr>
              <w:spacing w:line="220" w:lineRule="atLeast"/>
              <w:ind w:left="466"/>
            </w:pPr>
            <w:r w:rsidRPr="00FF0D3F">
              <w:t>Odinsvej 2</w:t>
            </w:r>
            <w:r w:rsidR="00A22E05">
              <w:t>, 6330 Padborg</w:t>
            </w:r>
          </w:p>
        </w:tc>
      </w:tr>
      <w:tr w:rsidR="005D10B2" w14:paraId="3E2ED59B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36A80C84" w14:textId="77777777" w:rsidR="005D10B2" w:rsidRDefault="005D10B2" w:rsidP="0043752A">
            <w:r>
              <w:t>CVR nr.</w:t>
            </w:r>
          </w:p>
        </w:tc>
        <w:tc>
          <w:tcPr>
            <w:tcW w:w="6353" w:type="dxa"/>
            <w:vAlign w:val="center"/>
          </w:tcPr>
          <w:p w14:paraId="67F50788" w14:textId="4B1D8FD3" w:rsidR="005D10B2" w:rsidRDefault="00FF0D3F" w:rsidP="005D10B2">
            <w:pPr>
              <w:spacing w:line="220" w:lineRule="atLeast"/>
              <w:ind w:left="466"/>
            </w:pPr>
            <w:r w:rsidRPr="00FF0D3F">
              <w:t>31773180</w:t>
            </w:r>
          </w:p>
        </w:tc>
      </w:tr>
      <w:tr w:rsidR="00E3775A" w14:paraId="16018C67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25C5760C" w14:textId="77777777" w:rsidR="00E3775A" w:rsidRDefault="00E3775A" w:rsidP="0043752A">
            <w:r>
              <w:t>P nr.</w:t>
            </w:r>
          </w:p>
        </w:tc>
        <w:tc>
          <w:tcPr>
            <w:tcW w:w="6353" w:type="dxa"/>
            <w:vAlign w:val="center"/>
          </w:tcPr>
          <w:p w14:paraId="234E82ED" w14:textId="2398DFD9" w:rsidR="00E3775A" w:rsidRDefault="00FF0D3F" w:rsidP="005D10B2">
            <w:pPr>
              <w:spacing w:line="220" w:lineRule="atLeast"/>
              <w:ind w:left="466"/>
            </w:pPr>
            <w:r w:rsidRPr="00FF0D3F">
              <w:t>1014785104</w:t>
            </w:r>
          </w:p>
        </w:tc>
      </w:tr>
      <w:tr w:rsidR="00E3775A" w14:paraId="01D07411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473F7C6" w14:textId="77777777" w:rsidR="00E3775A" w:rsidRDefault="00E3775A" w:rsidP="0043752A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7FF55525" w14:textId="539949E6" w:rsidR="00E3775A" w:rsidRDefault="00A22E05" w:rsidP="005D10B2">
            <w:pPr>
              <w:spacing w:line="220" w:lineRule="atLeast"/>
              <w:ind w:left="466"/>
            </w:pPr>
            <w:r>
              <w:t>M71 Transport-, pakhus- og lagervirksomhed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33194F8E" w:rsidR="005D10B2" w:rsidRDefault="00A22E05" w:rsidP="005D10B2">
            <w:pPr>
              <w:ind w:left="465"/>
            </w:pPr>
            <w:r>
              <w:t>Kampagne</w:t>
            </w:r>
            <w:r w:rsidR="002476A3">
              <w:t xml:space="preserve">tilsyn den </w:t>
            </w:r>
            <w:r>
              <w:t>24</w:t>
            </w:r>
            <w:r w:rsidR="002476A3">
              <w:t xml:space="preserve">. </w:t>
            </w:r>
            <w:r>
              <w:t>september</w:t>
            </w:r>
            <w:r w:rsidR="002476A3">
              <w:t xml:space="preserve"> 2018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58907F4E" w:rsidR="003957F0" w:rsidRDefault="00A22E05" w:rsidP="00141A27">
            <w:pPr>
              <w:ind w:left="465"/>
            </w:pPr>
            <w:r w:rsidRPr="00462F4A">
              <w:t xml:space="preserve">virksomhedens </w:t>
            </w:r>
            <w:r>
              <w:t>aktiviteter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FA6A70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FA6A70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Default="0004559E" w:rsidP="0043752A">
            <w:pPr>
              <w:ind w:left="465"/>
            </w:pPr>
            <w:r w:rsidRPr="00FA6A70"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6A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085D"/>
    <w:rsid w:val="009F570B"/>
    <w:rsid w:val="00A0202F"/>
    <w:rsid w:val="00A02040"/>
    <w:rsid w:val="00A079A1"/>
    <w:rsid w:val="00A1288F"/>
    <w:rsid w:val="00A22E05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6232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6A70"/>
    <w:rsid w:val="00FB1BF0"/>
    <w:rsid w:val="00FB427B"/>
    <w:rsid w:val="00FB5DAD"/>
    <w:rsid w:val="00FB7D36"/>
    <w:rsid w:val="00FD0F6E"/>
    <w:rsid w:val="00FD7855"/>
    <w:rsid w:val="00FF05A1"/>
    <w:rsid w:val="00FF0A44"/>
    <w:rsid w:val="00FF0D3F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A6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v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174</Words>
  <Characters>1048</Characters>
  <Application>Microsoft Office Word</Application>
  <DocSecurity>0</DocSecurity>
  <Lines>41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2026-02-17T11:41:00Z</dcterms:created>
  <dcterms:modified xsi:type="dcterms:W3CDTF">2026-02-17T11:41:00Z</dcterms:modified>
</cp:coreProperties>
</file>