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D42EF4">
            <w:pPr>
              <w:jc w:val="right"/>
            </w:pPr>
            <w:bookmarkStart w:id="0" w:name="_GoBack"/>
            <w:bookmarkEnd w:id="0"/>
            <w:r w:rsidRPr="004E645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4pt;height:34.8pt">
                  <v:imagedata r:id="rId7" o:title="Logo"/>
                </v:shape>
              </w:pict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>til digital offentligg</w:t>
            </w:r>
            <w:r w:rsidRPr="004E645A">
              <w:rPr>
                <w:rFonts w:cs="Arial"/>
                <w:b/>
                <w:sz w:val="24"/>
              </w:rPr>
              <w:t>ø</w:t>
            </w:r>
            <w:r w:rsidRPr="004E645A">
              <w:rPr>
                <w:rFonts w:cs="Arial"/>
                <w:b/>
                <w:sz w:val="24"/>
              </w:rPr>
              <w:t xml:space="preserve">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176B3D">
            <w:bookmarkStart w:id="1" w:name="cvr_cpr"/>
            <w:bookmarkEnd w:id="1"/>
            <w:r>
              <w:t>#CVR#11562949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D42EF4">
            <w:pPr>
              <w:rPr>
                <w:bCs/>
              </w:rPr>
            </w:pPr>
            <w:r w:rsidRPr="004E645A">
              <w:rPr>
                <w:bCs/>
              </w:rPr>
              <w:pict>
                <v:shape id="_x0000_i1026" type="#_x0000_t75" style="width:83.4pt;height:16.2pt">
                  <v:imagedata r:id="rId8" o:title="Logotext"/>
                </v:shape>
              </w:pic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176B3D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Mette Christina Hedegaard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DA292A">
              <w:rPr>
                <w:sz w:val="16"/>
                <w:szCs w:val="16"/>
              </w:rPr>
              <w:t>79755671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176B3D">
              <w:rPr>
                <w:sz w:val="16"/>
                <w:szCs w:val="16"/>
              </w:rPr>
              <w:t>627-Q01-000013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176B3D">
              <w:rPr>
                <w:sz w:val="16"/>
                <w:szCs w:val="16"/>
              </w:rPr>
              <w:t>09.20.02-K08-28-16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 w:rsidP="00B12DE5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B12DE5">
              <w:rPr>
                <w:bCs/>
                <w:sz w:val="16"/>
                <w:szCs w:val="16"/>
              </w:rPr>
              <w:t>20</w:t>
            </w:r>
            <w:r w:rsidR="00176B3D">
              <w:rPr>
                <w:bCs/>
                <w:sz w:val="16"/>
                <w:szCs w:val="16"/>
              </w:rPr>
              <w:t>. maj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32"/>
        <w:gridCol w:w="4589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176B3D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A/S Ovethi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176B3D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Skanderborgvej 62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7171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Uldum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</w:t>
            </w:r>
            <w:r>
              <w:rPr>
                <w:rFonts w:ascii="Arial" w:eastAsia="Calibri" w:hAnsi="Arial" w:cs="Arial"/>
                <w:b/>
                <w:bCs/>
                <w:szCs w:val="20"/>
              </w:rPr>
              <w:t>m</w:t>
            </w:r>
            <w:r>
              <w:rPr>
                <w:rFonts w:ascii="Arial" w:eastAsia="Calibri" w:hAnsi="Arial" w:cs="Arial"/>
                <w:b/>
                <w:bCs/>
                <w:szCs w:val="20"/>
              </w:rPr>
              <w:t>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176B3D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11562949</w:t>
            </w:r>
          </w:p>
          <w:p w:rsidR="00FC41EA" w:rsidRPr="008D2C1D" w:rsidRDefault="00176B3D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1000012561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176B3D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03-05-2016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176B3D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Prioriteret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176B3D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Q01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Autoværksteder (branchebekendtgørelse)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Der er ført tilsyn med virksomhedens </w:t>
            </w:r>
            <w:r w:rsidR="00930443">
              <w:rPr>
                <w:rFonts w:ascii="Arial" w:eastAsia="Calibri" w:hAnsi="Arial" w:cs="Arial"/>
                <w:szCs w:val="20"/>
              </w:rPr>
              <w:t>affalds</w:t>
            </w:r>
            <w:r w:rsidR="00E51EB3">
              <w:rPr>
                <w:rFonts w:ascii="Arial" w:eastAsia="Calibri" w:hAnsi="Arial" w:cs="Arial"/>
                <w:szCs w:val="20"/>
              </w:rPr>
              <w:t>so</w:t>
            </w:r>
            <w:r w:rsidR="00E51EB3">
              <w:rPr>
                <w:rFonts w:ascii="Arial" w:eastAsia="Calibri" w:hAnsi="Arial" w:cs="Arial"/>
                <w:szCs w:val="20"/>
              </w:rPr>
              <w:t>r</w:t>
            </w:r>
            <w:r w:rsidR="00930443">
              <w:rPr>
                <w:rFonts w:ascii="Arial" w:eastAsia="Calibri" w:hAnsi="Arial" w:cs="Arial"/>
                <w:szCs w:val="20"/>
              </w:rPr>
              <w:t xml:space="preserve">tering, -håndtering og </w:t>
            </w:r>
            <w:r w:rsidR="00E51EB3">
              <w:rPr>
                <w:rFonts w:ascii="Arial" w:eastAsia="Calibri" w:hAnsi="Arial" w:cs="Arial"/>
                <w:szCs w:val="20"/>
              </w:rPr>
              <w:t>-</w:t>
            </w:r>
            <w:r w:rsidR="00930443">
              <w:rPr>
                <w:rFonts w:ascii="Arial" w:eastAsia="Calibri" w:hAnsi="Arial" w:cs="Arial"/>
                <w:szCs w:val="20"/>
              </w:rPr>
              <w:t>opbevaring på baggrund af en henvendelse fra det lokale brandvæsen om afbrænding af affald.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E51EB3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 w:rsidR="00FC41EA"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r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A028EE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Ja </w:t>
            </w:r>
            <w:r w:rsidR="00E51EB3">
              <w:rPr>
                <w:rFonts w:ascii="Arial" w:eastAsia="Calibri" w:hAnsi="Arial" w:cs="Arial"/>
                <w:szCs w:val="20"/>
              </w:rPr>
              <w:t>der er meddelt indskærpelse vedr. affald</w:t>
            </w:r>
            <w:r w:rsidR="00E51EB3">
              <w:rPr>
                <w:rFonts w:ascii="Arial" w:eastAsia="Calibri" w:hAnsi="Arial" w:cs="Arial"/>
                <w:szCs w:val="20"/>
              </w:rPr>
              <w:t>s</w:t>
            </w:r>
            <w:r w:rsidR="00E51EB3">
              <w:rPr>
                <w:rFonts w:ascii="Arial" w:eastAsia="Calibri" w:hAnsi="Arial" w:cs="Arial"/>
                <w:szCs w:val="20"/>
              </w:rPr>
              <w:t>håndtering, opbevaring og sortering samt om o</w:t>
            </w:r>
            <w:r w:rsidR="00E51EB3">
              <w:rPr>
                <w:rFonts w:ascii="Arial" w:eastAsia="Calibri" w:hAnsi="Arial" w:cs="Arial"/>
                <w:szCs w:val="20"/>
              </w:rPr>
              <w:t>p</w:t>
            </w:r>
            <w:r w:rsidR="00E51EB3">
              <w:rPr>
                <w:rFonts w:ascii="Arial" w:eastAsia="Calibri" w:hAnsi="Arial" w:cs="Arial"/>
                <w:szCs w:val="20"/>
              </w:rPr>
              <w:t>bevaring af olietønde med hydraulikolie, så der ikke er risiko for lækage til afløb.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  <w:r w:rsidR="00A028EE">
              <w:rPr>
                <w:rFonts w:ascii="Arial" w:eastAsia="Calibri" w:hAnsi="Arial" w:cs="Arial"/>
                <w:szCs w:val="20"/>
              </w:rPr>
              <w:t>, dog skal der kunne fremvises d</w:t>
            </w:r>
            <w:r w:rsidR="00A028EE">
              <w:rPr>
                <w:rFonts w:ascii="Arial" w:eastAsia="Calibri" w:hAnsi="Arial" w:cs="Arial"/>
                <w:szCs w:val="20"/>
              </w:rPr>
              <w:t>o</w:t>
            </w:r>
            <w:r w:rsidR="00A028EE">
              <w:rPr>
                <w:rFonts w:ascii="Arial" w:eastAsia="Calibri" w:hAnsi="Arial" w:cs="Arial"/>
                <w:szCs w:val="20"/>
              </w:rPr>
              <w:t>kumentation for bortskaffelse af affald.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A028EE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Ingen håndhævelser, at følge op på.</w:t>
            </w: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1F9" w:rsidRDefault="00CA01F9">
      <w:r>
        <w:separator/>
      </w:r>
    </w:p>
  </w:endnote>
  <w:endnote w:type="continuationSeparator" w:id="0">
    <w:p w:rsidR="00CA01F9" w:rsidRDefault="00CA0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191.1pt;margin-top:-100.95pt;width:247.5pt;height:120pt;z-index:-251657216;mso-wrap-distance-left:9.05pt;mso-wrap-distance-right:9.05pt" o:allowincell="f">
          <v:imagedata r:id="rId1" o:title="Buer"/>
        </v:shape>
      </w:pict>
    </w:r>
    <w:r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BA0B65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shd w:val="solid" w:color="FFFFFF" w:fill="FFFFFF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187.95pt;margin-top:-119.65pt;width:247.5pt;height:120pt;z-index:-251658240;mso-wrap-distance-left:9.05pt;mso-wrap-distance-right:9.05pt" o:allowincell="f">
          <v:imagedata r:id="rId1" o:title="Buer"/>
        </v:shape>
      </w:pict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A91DBA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1F9" w:rsidRDefault="00CA01F9">
      <w:r>
        <w:separator/>
      </w:r>
    </w:p>
  </w:footnote>
  <w:footnote w:type="continuationSeparator" w:id="0">
    <w:p w:rsidR="00CA01F9" w:rsidRDefault="00CA01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comments" w:enforcement="1" w:cryptProviderType="rsaFull" w:cryptAlgorithmClass="hash" w:cryptAlgorithmType="typeAny" w:cryptAlgorithmSid="4" w:cryptSpinCount="100000" w:hash="C0WY1uI72AM52dc5rI6l7qRjInk=" w:salt="bcZdm8j6c54ieDa1k4pQiA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erudskrevet" w:val="true"/>
  </w:docVars>
  <w:rsids>
    <w:rsidRoot w:val="00650849"/>
    <w:rsid w:val="000103B2"/>
    <w:rsid w:val="00073732"/>
    <w:rsid w:val="001056C8"/>
    <w:rsid w:val="00176B3D"/>
    <w:rsid w:val="00256AB5"/>
    <w:rsid w:val="003526FA"/>
    <w:rsid w:val="003A3DD3"/>
    <w:rsid w:val="004E645A"/>
    <w:rsid w:val="00535D19"/>
    <w:rsid w:val="00631F90"/>
    <w:rsid w:val="00650849"/>
    <w:rsid w:val="00742084"/>
    <w:rsid w:val="008468F0"/>
    <w:rsid w:val="008C5E24"/>
    <w:rsid w:val="008D2C1D"/>
    <w:rsid w:val="00901DA0"/>
    <w:rsid w:val="00930443"/>
    <w:rsid w:val="009773C1"/>
    <w:rsid w:val="009B0515"/>
    <w:rsid w:val="00A028EE"/>
    <w:rsid w:val="00A91DBA"/>
    <w:rsid w:val="00B12DE5"/>
    <w:rsid w:val="00BA0B65"/>
    <w:rsid w:val="00CA01F9"/>
    <w:rsid w:val="00CE2216"/>
    <w:rsid w:val="00CE6B6D"/>
    <w:rsid w:val="00D42EF4"/>
    <w:rsid w:val="00DA292A"/>
    <w:rsid w:val="00DA5C35"/>
    <w:rsid w:val="00E208A0"/>
    <w:rsid w:val="00E51EB3"/>
    <w:rsid w:val="00E76849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Kvalitetstyring%20Natur%20og%20Milj&#248;\QM_H&#229;ndbog\04_Brevmasker\Skabeloner\Tomt%20brev.do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brev</Template>
  <TotalTime>46</TotalTime>
  <Pages>1</Pages>
  <Words>214</Words>
  <Characters>1307</Characters>
  <Application>Microsoft Office Word</Application>
  <DocSecurity>8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subject/>
  <dc:creator>Vibeke Volmers</dc:creator>
  <cp:keywords/>
  <cp:lastModifiedBy>Mette Christina Hedegaard</cp:lastModifiedBy>
  <cp:revision>10</cp:revision>
  <cp:lastPrinted>2006-11-30T12:23:00Z</cp:lastPrinted>
  <dcterms:created xsi:type="dcterms:W3CDTF">2016-05-11T12:05:00Z</dcterms:created>
  <dcterms:modified xsi:type="dcterms:W3CDTF">2016-05-20T08:33:00Z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