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B29ABC1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C401B2">
              <w:rPr>
                <w:szCs w:val="16"/>
              </w:rPr>
              <w:t>25</w:t>
            </w:r>
            <w:r w:rsidR="00AE1E05">
              <w:rPr>
                <w:szCs w:val="16"/>
              </w:rPr>
              <w:t xml:space="preserve">. </w:t>
            </w:r>
            <w:r w:rsidR="00C401B2">
              <w:rPr>
                <w:szCs w:val="16"/>
              </w:rPr>
              <w:t>oktober</w:t>
            </w:r>
            <w:r w:rsidR="00AE1E05">
              <w:rPr>
                <w:szCs w:val="16"/>
              </w:rPr>
              <w:t xml:space="preserve"> 2019</w:t>
            </w:r>
          </w:p>
          <w:p w14:paraId="66A057B5" w14:textId="07622052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C401B2" w:rsidRPr="00C401B2">
              <w:t>19/36204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C401B2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C401B2" w:rsidRDefault="00C401B2" w:rsidP="00C401B2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07E51C11" w:rsidR="00C401B2" w:rsidRDefault="00C401B2" w:rsidP="00C401B2">
            <w:pPr>
              <w:spacing w:line="220" w:lineRule="atLeast"/>
              <w:ind w:left="466"/>
            </w:pPr>
            <w:r>
              <w:t>Danish Agro a.m.b.a.</w:t>
            </w:r>
          </w:p>
        </w:tc>
      </w:tr>
      <w:tr w:rsidR="00C401B2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401B2" w:rsidRDefault="00C401B2" w:rsidP="00C401B2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5EA8CEAF" w:rsidR="00C401B2" w:rsidRDefault="00C401B2" w:rsidP="00C401B2">
            <w:pPr>
              <w:spacing w:line="220" w:lineRule="atLeast"/>
              <w:ind w:left="466"/>
            </w:pPr>
            <w:r>
              <w:t>Smedeland 15, 6372 Bylderup-Bov</w:t>
            </w:r>
          </w:p>
        </w:tc>
      </w:tr>
      <w:tr w:rsidR="00C401B2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C401B2" w:rsidRDefault="00C401B2" w:rsidP="00C401B2">
            <w:r>
              <w:t>CVR nr.</w:t>
            </w:r>
          </w:p>
        </w:tc>
        <w:tc>
          <w:tcPr>
            <w:tcW w:w="6188" w:type="dxa"/>
          </w:tcPr>
          <w:p w14:paraId="67F50788" w14:textId="6E071950" w:rsidR="00C401B2" w:rsidRDefault="00C401B2" w:rsidP="00C401B2">
            <w:pPr>
              <w:spacing w:line="220" w:lineRule="atLeast"/>
              <w:ind w:left="466"/>
            </w:pPr>
            <w:r>
              <w:t>59789317</w:t>
            </w:r>
          </w:p>
        </w:tc>
      </w:tr>
      <w:tr w:rsidR="00C401B2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C401B2" w:rsidRDefault="00C401B2" w:rsidP="00C401B2">
            <w:r>
              <w:t>P nr.</w:t>
            </w:r>
          </w:p>
        </w:tc>
        <w:tc>
          <w:tcPr>
            <w:tcW w:w="6188" w:type="dxa"/>
          </w:tcPr>
          <w:p w14:paraId="234E82ED" w14:textId="708D18B3" w:rsidR="00C401B2" w:rsidRDefault="00C401B2" w:rsidP="00C401B2">
            <w:pPr>
              <w:spacing w:line="220" w:lineRule="atLeast"/>
              <w:ind w:left="466"/>
            </w:pPr>
            <w:r>
              <w:t>1016098953</w:t>
            </w:r>
          </w:p>
        </w:tc>
      </w:tr>
      <w:tr w:rsidR="00C401B2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C401B2" w:rsidRDefault="00C401B2" w:rsidP="00C401B2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2873035E" w:rsidR="00C401B2" w:rsidRDefault="00C401B2" w:rsidP="00C401B2">
            <w:pPr>
              <w:spacing w:line="220" w:lineRule="atLeast"/>
              <w:ind w:left="466"/>
            </w:pPr>
            <w:proofErr w:type="spellStart"/>
            <w:r>
              <w:t>Forarb</w:t>
            </w:r>
            <w:proofErr w:type="spellEnd"/>
            <w:r>
              <w:t>., korn, frø, foderstoffer. &lt;6t/time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64320540" w:rsidR="00AE1E05" w:rsidRDefault="00C401B2" w:rsidP="00AE1E05">
            <w:pPr>
              <w:ind w:left="465"/>
            </w:pPr>
            <w:r>
              <w:t>T</w:t>
            </w:r>
            <w:r w:rsidR="00CD0D6E">
              <w:t>ilsyn</w:t>
            </w:r>
            <w:r w:rsidR="00AE1E05">
              <w:t xml:space="preserve"> </w:t>
            </w:r>
            <w:r>
              <w:t xml:space="preserve">prioriteret </w:t>
            </w:r>
            <w:r w:rsidR="00AE1E05">
              <w:t>-</w:t>
            </w:r>
            <w:r w:rsidR="00CD0D6E">
              <w:t xml:space="preserve"> </w:t>
            </w:r>
            <w:r>
              <w:t>25</w:t>
            </w:r>
            <w:r w:rsidR="00AE1E05">
              <w:t>.</w:t>
            </w:r>
            <w:r>
              <w:t>10</w:t>
            </w:r>
            <w:r w:rsidR="00AE1E05">
              <w:t>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051144FD" w:rsidR="003957F0" w:rsidRPr="00AE1E05" w:rsidRDefault="00C401B2" w:rsidP="00141A27">
            <w:pPr>
              <w:ind w:left="465"/>
            </w:pPr>
            <w:r>
              <w:t>Hele virksomheden</w:t>
            </w:r>
            <w:r w:rsidR="00243C9C">
              <w:t xml:space="preserve"> 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3C74CC77" w:rsidR="005D10B2" w:rsidRDefault="00C401B2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01B2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170</Words>
  <Characters>1060</Characters>
  <Application>Microsoft Office Word</Application>
  <DocSecurity>0</DocSecurity>
  <Lines>53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2026-03-11T08:24:00Z</dcterms:created>
  <dcterms:modified xsi:type="dcterms:W3CDTF">2026-03-11T08:24:00Z</dcterms:modified>
</cp:coreProperties>
</file>