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Default="00D42EF4">
            <w:pPr>
              <w:jc w:val="right"/>
            </w:pPr>
            <w:bookmarkStart w:id="0" w:name="_GoBack"/>
            <w:bookmarkEnd w:id="0"/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1.95pt;height:34.45pt">
                  <v:imagedata r:id="rId7" o:title="Logo"/>
                </v:shape>
              </w:pict>
            </w:r>
          </w:p>
          <w:p w:rsidR="00D42EF4" w:rsidRDefault="00D42EF4"/>
          <w:p w:rsidR="00D42EF4" w:rsidRDefault="00D42EF4"/>
          <w:p w:rsidR="00D42EF4" w:rsidRDefault="00D42EF4"/>
          <w:p w:rsidR="00D42EF4" w:rsidRDefault="00D42EF4"/>
          <w:p w:rsidR="00D42EF4" w:rsidRDefault="006F093F">
            <w:bookmarkStart w:id="1" w:name="navn"/>
            <w:bookmarkEnd w:id="1"/>
            <w:r>
              <w:t>Niels Christian Beck</w:t>
            </w:r>
          </w:p>
          <w:p w:rsidR="00D42EF4" w:rsidRDefault="006F093F">
            <w:bookmarkStart w:id="2" w:name="adresse"/>
            <w:bookmarkEnd w:id="2"/>
            <w:r>
              <w:t>Åstrupvej 4</w:t>
            </w:r>
          </w:p>
          <w:p w:rsidR="00D42EF4" w:rsidRDefault="006F093F">
            <w:bookmarkStart w:id="3" w:name="postnr"/>
            <w:bookmarkEnd w:id="3"/>
            <w:r>
              <w:t>7130</w:t>
            </w:r>
            <w:r w:rsidR="00D42EF4">
              <w:t xml:space="preserve"> </w:t>
            </w:r>
            <w:bookmarkStart w:id="4" w:name="postdist"/>
            <w:bookmarkEnd w:id="4"/>
            <w:r>
              <w:t>Juelsminde</w:t>
            </w:r>
          </w:p>
          <w:p w:rsidR="00D42EF4" w:rsidRDefault="00D42EF4"/>
          <w:p w:rsidR="00D42EF4" w:rsidRDefault="00D42EF4">
            <w:bookmarkStart w:id="5" w:name="att"/>
            <w:bookmarkEnd w:id="5"/>
          </w:p>
          <w:p w:rsidR="00D42EF4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</w:rPr>
            </w:pPr>
            <w:r>
              <w:rPr>
                <w:bCs/>
              </w:rPr>
              <w:pict>
                <v:shape id="_x0000_i1026" type="#_x0000_t75" style="width:83.25pt;height:16.3pt">
                  <v:imagedata r:id="rId8" o:title="Logotext"/>
                </v:shape>
              </w:pic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6F093F">
            <w:pPr>
              <w:rPr>
                <w:bCs/>
                <w:sz w:val="16"/>
                <w:szCs w:val="16"/>
              </w:rPr>
            </w:pPr>
            <w:bookmarkStart w:id="6" w:name="sagsbeh_navn"/>
            <w:bookmarkEnd w:id="6"/>
            <w:r>
              <w:rPr>
                <w:bCs/>
                <w:sz w:val="16"/>
                <w:szCs w:val="16"/>
              </w:rPr>
              <w:t>Nina Rosendahl Larsen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7" w:name="tlf"/>
            <w:bookmarkEnd w:id="7"/>
            <w:r w:rsidR="006F093F">
              <w:rPr>
                <w:sz w:val="16"/>
                <w:szCs w:val="16"/>
              </w:rPr>
              <w:t>7975 5617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6F093F">
            <w:pPr>
              <w:rPr>
                <w:rStyle w:val="Hyperlink"/>
                <w:sz w:val="16"/>
                <w:szCs w:val="16"/>
              </w:rPr>
            </w:pPr>
            <w:bookmarkStart w:id="8" w:name="email"/>
            <w:bookmarkEnd w:id="8"/>
            <w:r>
              <w:rPr>
                <w:rStyle w:val="Hyperlink"/>
                <w:sz w:val="16"/>
                <w:szCs w:val="16"/>
              </w:rPr>
              <w:t>nina.r.larsen@hedensted.dk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9" w:name="lokid"/>
            <w:bookmarkEnd w:id="9"/>
            <w:r w:rsidR="006F093F">
              <w:rPr>
                <w:sz w:val="16"/>
                <w:szCs w:val="16"/>
              </w:rPr>
              <w:t>619-L02-000102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10" w:name="esdh_sagsnr"/>
            <w:bookmarkEnd w:id="10"/>
            <w:r w:rsidR="006F093F">
              <w:rPr>
                <w:sz w:val="16"/>
                <w:szCs w:val="16"/>
              </w:rPr>
              <w:t>09.17.60-K08-145-16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3F10" w:rsidRDefault="00D42EF4">
            <w:pPr>
              <w:rPr>
                <w:bCs/>
                <w:sz w:val="16"/>
                <w:szCs w:val="16"/>
              </w:rPr>
            </w:pPr>
            <w:r w:rsidRPr="004E3F10">
              <w:rPr>
                <w:bCs/>
                <w:sz w:val="16"/>
                <w:szCs w:val="16"/>
              </w:rPr>
              <w:t xml:space="preserve">Dato: </w:t>
            </w:r>
            <w:bookmarkStart w:id="11" w:name="regdato"/>
            <w:bookmarkStart w:id="12" w:name="dok_dato"/>
            <w:bookmarkEnd w:id="11"/>
            <w:bookmarkEnd w:id="12"/>
            <w:r w:rsidR="004E3F10" w:rsidRPr="004E3F10">
              <w:rPr>
                <w:bCs/>
                <w:sz w:val="16"/>
                <w:szCs w:val="16"/>
              </w:rPr>
              <w:t>24</w:t>
            </w:r>
            <w:r w:rsidR="006F093F" w:rsidRPr="004E3F10">
              <w:rPr>
                <w:bCs/>
                <w:sz w:val="16"/>
                <w:szCs w:val="16"/>
              </w:rPr>
              <w:t>. november 2016</w:t>
            </w:r>
          </w:p>
        </w:tc>
      </w:tr>
    </w:tbl>
    <w:p w:rsidR="00D42EF4" w:rsidRDefault="00D42EF4"/>
    <w:p w:rsidR="00B709E3" w:rsidRDefault="00B709E3" w:rsidP="00B709E3">
      <w:pPr>
        <w:pStyle w:val="Overskrift2"/>
      </w:pPr>
      <w:bookmarkStart w:id="13" w:name="kommentar"/>
      <w:bookmarkEnd w:id="13"/>
      <w:r>
        <w:t>Offentliggørelse af tilsynsrapporten for Åstrupvej 4, 7130 Juelsminde</w:t>
      </w:r>
    </w:p>
    <w:p w:rsidR="00B709E3" w:rsidRDefault="00B709E3" w:rsidP="00B709E3"/>
    <w:p w:rsidR="00B709E3" w:rsidRDefault="00B709E3" w:rsidP="00B709E3">
      <w:r>
        <w:t xml:space="preserve">Ifølge Miljøtilsynsbekendtgørelsen skal dele af tilsynsrapporten offentliggøres på Miljøstyrelsens hjemmeside Digital MiljøAdministration (dma.mst.dk). Dette krav er gældende for alle husdyrbrug med et dyrehold over 3 dyreenheder. </w:t>
      </w:r>
    </w:p>
    <w:p w:rsidR="00B709E3" w:rsidRDefault="00B709E3" w:rsidP="00B709E3"/>
    <w:p w:rsidR="00B709E3" w:rsidRDefault="00B709E3" w:rsidP="00B709E3">
      <w:r>
        <w:t>Følgende offentliggøres:</w:t>
      </w:r>
    </w:p>
    <w:p w:rsidR="00B709E3" w:rsidRDefault="00B709E3" w:rsidP="00B709E3"/>
    <w:p w:rsidR="00B709E3" w:rsidRPr="00E602E2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 w:rsidRPr="00E602E2">
        <w:rPr>
          <w:rFonts w:ascii="Verdana" w:hAnsi="Verdana"/>
          <w:sz w:val="20"/>
          <w:szCs w:val="20"/>
        </w:rPr>
        <w:t xml:space="preserve">Tilsynet er sket på baggrund af </w:t>
      </w:r>
      <w:r>
        <w:rPr>
          <w:rFonts w:ascii="Verdana" w:hAnsi="Verdana"/>
          <w:sz w:val="20"/>
          <w:szCs w:val="20"/>
        </w:rPr>
        <w:t>miljørisikovurderingen som et prioriteret tilsyn.</w:t>
      </w:r>
    </w:p>
    <w:p w:rsidR="00B709E3" w:rsidRPr="00E602E2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 w:rsidRPr="00E602E2">
        <w:rPr>
          <w:rFonts w:ascii="Verdana" w:hAnsi="Verdana"/>
          <w:sz w:val="20"/>
          <w:szCs w:val="20"/>
        </w:rPr>
        <w:t xml:space="preserve">Virksomheden </w:t>
      </w:r>
      <w:r>
        <w:rPr>
          <w:rFonts w:ascii="Verdana" w:hAnsi="Verdana"/>
          <w:sz w:val="20"/>
          <w:szCs w:val="20"/>
        </w:rPr>
        <w:t xml:space="preserve">Niels Christian Beck, Åstrupvej 4, 7130 Juelsminde. </w:t>
      </w:r>
      <w:r w:rsidRPr="00E602E2">
        <w:rPr>
          <w:rFonts w:ascii="Verdana" w:hAnsi="Verdana"/>
          <w:sz w:val="20"/>
          <w:szCs w:val="20"/>
        </w:rPr>
        <w:t xml:space="preserve">CVR nr. </w:t>
      </w:r>
      <w:r w:rsidRPr="005C7ABC">
        <w:rPr>
          <w:rFonts w:ascii="Verdana" w:hAnsi="Verdana"/>
          <w:sz w:val="20"/>
          <w:szCs w:val="20"/>
        </w:rPr>
        <w:t>95278353</w:t>
      </w:r>
      <w:r>
        <w:rPr>
          <w:rFonts w:ascii="Verdana" w:hAnsi="Verdana"/>
          <w:sz w:val="20"/>
          <w:szCs w:val="20"/>
        </w:rPr>
        <w:t>.</w:t>
      </w:r>
    </w:p>
    <w:p w:rsidR="00B709E3" w:rsidRPr="00E602E2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Produktionstype: Anmeldt produktion på 4500 slagtesvin. </w:t>
      </w:r>
    </w:p>
    <w:p w:rsidR="00B709E3" w:rsidRPr="005C7ABC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 w:rsidRPr="005C7ABC">
        <w:rPr>
          <w:rFonts w:ascii="Verdana" w:hAnsi="Verdana"/>
          <w:sz w:val="20"/>
          <w:szCs w:val="20"/>
        </w:rPr>
        <w:t xml:space="preserve">Miljøtilsynet er udført som et prioriteret tilsyn den </w:t>
      </w:r>
      <w:r>
        <w:rPr>
          <w:rFonts w:ascii="Verdana" w:hAnsi="Verdana"/>
          <w:sz w:val="20"/>
          <w:szCs w:val="20"/>
        </w:rPr>
        <w:t>1. november</w:t>
      </w:r>
      <w:r w:rsidRPr="005C7ABC">
        <w:rPr>
          <w:rFonts w:ascii="Verdana" w:hAnsi="Verdana"/>
          <w:sz w:val="20"/>
          <w:szCs w:val="20"/>
        </w:rPr>
        <w:t xml:space="preserve"> 2016.</w:t>
      </w:r>
    </w:p>
    <w:p w:rsidR="00B709E3" w:rsidRPr="00E602E2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 w:rsidRPr="00E602E2">
        <w:rPr>
          <w:rFonts w:ascii="Verdana" w:hAnsi="Verdana"/>
          <w:sz w:val="20"/>
          <w:szCs w:val="20"/>
        </w:rPr>
        <w:t>Der er ført tilsyn med Husdyrgødningsbekendtgørelsen, Husdyrbrugsloven og øvrige relevante forh</w:t>
      </w:r>
      <w:r>
        <w:rPr>
          <w:rFonts w:ascii="Verdana" w:hAnsi="Verdana"/>
          <w:sz w:val="20"/>
          <w:szCs w:val="20"/>
        </w:rPr>
        <w:t>old, jf. Miljøbeskyttelsesloven.</w:t>
      </w:r>
    </w:p>
    <w:p w:rsidR="00B709E3" w:rsidRPr="00E602E2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 w:rsidRPr="00E602E2">
        <w:rPr>
          <w:rFonts w:ascii="Verdana" w:hAnsi="Verdana"/>
          <w:sz w:val="20"/>
          <w:szCs w:val="20"/>
        </w:rPr>
        <w:t>Der er, hvor virksomheden er beliggende, ikke konstateret jordforurening.</w:t>
      </w:r>
    </w:p>
    <w:p w:rsidR="00B709E3" w:rsidRPr="001527CB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 w:rsidRPr="001527CB">
        <w:rPr>
          <w:rFonts w:ascii="Verdana" w:hAnsi="Verdana"/>
          <w:sz w:val="20"/>
          <w:szCs w:val="20"/>
        </w:rPr>
        <w:t>Der er ikke meddelt indskærpelser, påbud eller forbud i forbindelse med miljøtilsynet.</w:t>
      </w:r>
    </w:p>
    <w:p w:rsidR="00B709E3" w:rsidRDefault="00B709E3" w:rsidP="00B709E3">
      <w:pPr>
        <w:pStyle w:val="Listeafsnit"/>
        <w:numPr>
          <w:ilvl w:val="0"/>
          <w:numId w:val="7"/>
        </w:numPr>
        <w:spacing w:after="0" w:line="240" w:lineRule="auto"/>
        <w:rPr>
          <w:rFonts w:ascii="Verdana" w:hAnsi="Verdana"/>
          <w:sz w:val="20"/>
          <w:szCs w:val="20"/>
        </w:rPr>
      </w:pPr>
      <w:r w:rsidRPr="00E602E2">
        <w:rPr>
          <w:rFonts w:ascii="Verdana" w:hAnsi="Verdana"/>
          <w:sz w:val="20"/>
          <w:szCs w:val="20"/>
        </w:rPr>
        <w:t>Husdyrbruget er omfattet af de generelle regler i forhold til indberetning til offentlige myndigheder. Der er ikke krav om specifik indberetning af egenkontroldata til kommunen.</w:t>
      </w:r>
    </w:p>
    <w:p w:rsidR="00B709E3" w:rsidRDefault="00B709E3" w:rsidP="00B709E3"/>
    <w:p w:rsidR="00B709E3" w:rsidRDefault="00B709E3" w:rsidP="00B709E3"/>
    <w:p w:rsidR="00B709E3" w:rsidRDefault="00B709E3" w:rsidP="00B709E3">
      <w:r>
        <w:t>Med venlig hilsen</w:t>
      </w:r>
    </w:p>
    <w:p w:rsidR="00B709E3" w:rsidRDefault="00B709E3" w:rsidP="00B709E3"/>
    <w:p w:rsidR="00B709E3" w:rsidRDefault="00B709E3" w:rsidP="00B709E3"/>
    <w:p w:rsidR="00B709E3" w:rsidRDefault="00B709E3" w:rsidP="00B709E3">
      <w:bookmarkStart w:id="14" w:name="sagsbeh_navn_2"/>
      <w:bookmarkEnd w:id="14"/>
      <w:r>
        <w:t>Nina Rosendahl Larsen</w:t>
      </w:r>
    </w:p>
    <w:p w:rsidR="00B709E3" w:rsidRDefault="00B709E3" w:rsidP="00B709E3">
      <w:pPr>
        <w:rPr>
          <w:i/>
          <w:iCs/>
          <w:szCs w:val="20"/>
        </w:rPr>
      </w:pPr>
      <w:r>
        <w:rPr>
          <w:i/>
          <w:iCs/>
          <w:szCs w:val="20"/>
        </w:rPr>
        <w:t>Miljømedarbejder</w:t>
      </w:r>
    </w:p>
    <w:p w:rsidR="00B709E3" w:rsidRDefault="00B709E3" w:rsidP="00B709E3">
      <w:r>
        <w:rPr>
          <w:rFonts w:eastAsia="Verdana"/>
          <w:i/>
          <w:sz w:val="16"/>
          <w:szCs w:val="16"/>
        </w:rPr>
        <w:t>(elektronisk fremsendt – ikke underskrevet)</w:t>
      </w:r>
    </w:p>
    <w:p w:rsidR="00D42EF4" w:rsidRDefault="00D42EF4"/>
    <w:p w:rsidR="00D42EF4" w:rsidRDefault="00D42EF4"/>
    <w:p w:rsidR="00D42EF4" w:rsidRDefault="00D42EF4"/>
    <w:sectPr w:rsidR="00D42EF4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BB6" w:rsidRDefault="00655BB6">
      <w:r>
        <w:separator/>
      </w:r>
    </w:p>
  </w:endnote>
  <w:endnote w:type="continuationSeparator" w:id="0">
    <w:p w:rsidR="00655BB6" w:rsidRDefault="00655B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EF4" w:rsidRDefault="00D42EF4">
    <w:pPr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191.1pt;margin-top:-100.95pt;width:247.5pt;height:120pt;z-index:-251657216;mso-wrap-distance-left:9.05pt;mso-wrap-distance-right:9.05pt" o:allowincell="f">
          <v:imagedata r:id="rId1" o:title="Buer"/>
        </v:shape>
      </w:pict>
    </w:r>
    <w:r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EF4" w:rsidRDefault="00D42EF4">
    <w:pPr>
      <w:shd w:val="solid" w:color="FFFFFF" w:fill="FFFFFF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187.95pt;margin-top:-119.65pt;width:247.5pt;height:120pt;z-index:-251658240;mso-wrap-distance-left:9.05pt;mso-wrap-distance-right:9.05pt" o:allowincell="f">
          <v:imagedata r:id="rId1" o:title="Buer"/>
        </v:shape>
      </w:pict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B1702F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BB6" w:rsidRDefault="00655BB6">
      <w:r>
        <w:separator/>
      </w:r>
    </w:p>
  </w:footnote>
  <w:footnote w:type="continuationSeparator" w:id="0">
    <w:p w:rsidR="00655BB6" w:rsidRDefault="00655B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EF4" w:rsidRDefault="00D42EF4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EF4" w:rsidRDefault="00D42EF4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 w15:restartNumberingAfterBreak="0">
    <w:nsid w:val="09234070"/>
    <w:multiLevelType w:val="hybridMultilevel"/>
    <w:tmpl w:val="B204ED82"/>
    <w:lvl w:ilvl="0" w:tplc="0406000F">
      <w:start w:val="1"/>
      <w:numFmt w:val="decimal"/>
      <w:lvlText w:val="%1."/>
      <w:lvlJc w:val="left"/>
      <w:pPr>
        <w:ind w:left="720" w:hanging="360"/>
      </w:p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912E3"/>
    <w:multiLevelType w:val="hybridMultilevel"/>
    <w:tmpl w:val="6C545102"/>
    <w:lvl w:ilvl="0" w:tplc="0406000F">
      <w:start w:val="1"/>
      <w:numFmt w:val="decimal"/>
      <w:lvlText w:val="%1."/>
      <w:lvlJc w:val="left"/>
      <w:pPr>
        <w:ind w:left="1080" w:hanging="360"/>
      </w:pPr>
    </w:lvl>
    <w:lvl w:ilvl="1" w:tplc="04060019" w:tentative="1">
      <w:start w:val="1"/>
      <w:numFmt w:val="lowerLetter"/>
      <w:lvlText w:val="%2."/>
      <w:lvlJc w:val="left"/>
      <w:pPr>
        <w:ind w:left="1800" w:hanging="360"/>
      </w:pPr>
    </w:lvl>
    <w:lvl w:ilvl="2" w:tplc="0406001B" w:tentative="1">
      <w:start w:val="1"/>
      <w:numFmt w:val="lowerRoman"/>
      <w:lvlText w:val="%3."/>
      <w:lvlJc w:val="right"/>
      <w:pPr>
        <w:ind w:left="2520" w:hanging="180"/>
      </w:pPr>
    </w:lvl>
    <w:lvl w:ilvl="3" w:tplc="0406000F" w:tentative="1">
      <w:start w:val="1"/>
      <w:numFmt w:val="decimal"/>
      <w:lvlText w:val="%4."/>
      <w:lvlJc w:val="left"/>
      <w:pPr>
        <w:ind w:left="3240" w:hanging="360"/>
      </w:pPr>
    </w:lvl>
    <w:lvl w:ilvl="4" w:tplc="04060019" w:tentative="1">
      <w:start w:val="1"/>
      <w:numFmt w:val="lowerLetter"/>
      <w:lvlText w:val="%5."/>
      <w:lvlJc w:val="left"/>
      <w:pPr>
        <w:ind w:left="3960" w:hanging="360"/>
      </w:pPr>
    </w:lvl>
    <w:lvl w:ilvl="5" w:tplc="0406001B" w:tentative="1">
      <w:start w:val="1"/>
      <w:numFmt w:val="lowerRoman"/>
      <w:lvlText w:val="%6."/>
      <w:lvlJc w:val="right"/>
      <w:pPr>
        <w:ind w:left="4680" w:hanging="180"/>
      </w:pPr>
    </w:lvl>
    <w:lvl w:ilvl="6" w:tplc="0406000F" w:tentative="1">
      <w:start w:val="1"/>
      <w:numFmt w:val="decimal"/>
      <w:lvlText w:val="%7."/>
      <w:lvlJc w:val="left"/>
      <w:pPr>
        <w:ind w:left="5400" w:hanging="360"/>
      </w:pPr>
    </w:lvl>
    <w:lvl w:ilvl="7" w:tplc="04060019" w:tentative="1">
      <w:start w:val="1"/>
      <w:numFmt w:val="lowerLetter"/>
      <w:lvlText w:val="%8."/>
      <w:lvlJc w:val="left"/>
      <w:pPr>
        <w:ind w:left="6120" w:hanging="360"/>
      </w:pPr>
    </w:lvl>
    <w:lvl w:ilvl="8" w:tplc="040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4ED6BF0"/>
    <w:multiLevelType w:val="hybridMultilevel"/>
    <w:tmpl w:val="305CB032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31749F"/>
    <w:multiLevelType w:val="hybridMultilevel"/>
    <w:tmpl w:val="A950FBFA"/>
    <w:lvl w:ilvl="0" w:tplc="0406000F">
      <w:start w:val="1"/>
      <w:numFmt w:val="decimal"/>
      <w:lvlText w:val="%1."/>
      <w:lvlJc w:val="left"/>
      <w:pPr>
        <w:ind w:left="1080" w:hanging="360"/>
      </w:pPr>
    </w:lvl>
    <w:lvl w:ilvl="1" w:tplc="04060019">
      <w:start w:val="1"/>
      <w:numFmt w:val="lowerLetter"/>
      <w:lvlText w:val="%2."/>
      <w:lvlJc w:val="left"/>
      <w:pPr>
        <w:ind w:left="1800" w:hanging="360"/>
      </w:pPr>
    </w:lvl>
    <w:lvl w:ilvl="2" w:tplc="0406001B">
      <w:start w:val="1"/>
      <w:numFmt w:val="lowerRoman"/>
      <w:lvlText w:val="%3."/>
      <w:lvlJc w:val="right"/>
      <w:pPr>
        <w:ind w:left="2520" w:hanging="180"/>
      </w:pPr>
    </w:lvl>
    <w:lvl w:ilvl="3" w:tplc="0406000F">
      <w:start w:val="1"/>
      <w:numFmt w:val="decimal"/>
      <w:lvlText w:val="%4."/>
      <w:lvlJc w:val="left"/>
      <w:pPr>
        <w:ind w:left="3240" w:hanging="360"/>
      </w:pPr>
    </w:lvl>
    <w:lvl w:ilvl="4" w:tplc="04060019">
      <w:start w:val="1"/>
      <w:numFmt w:val="lowerLetter"/>
      <w:lvlText w:val="%5."/>
      <w:lvlJc w:val="left"/>
      <w:pPr>
        <w:ind w:left="3960" w:hanging="360"/>
      </w:pPr>
    </w:lvl>
    <w:lvl w:ilvl="5" w:tplc="0406001B">
      <w:start w:val="1"/>
      <w:numFmt w:val="lowerRoman"/>
      <w:lvlText w:val="%6."/>
      <w:lvlJc w:val="right"/>
      <w:pPr>
        <w:ind w:left="4680" w:hanging="180"/>
      </w:pPr>
    </w:lvl>
    <w:lvl w:ilvl="6" w:tplc="0406000F">
      <w:start w:val="1"/>
      <w:numFmt w:val="decimal"/>
      <w:lvlText w:val="%7."/>
      <w:lvlJc w:val="left"/>
      <w:pPr>
        <w:ind w:left="5400" w:hanging="360"/>
      </w:pPr>
    </w:lvl>
    <w:lvl w:ilvl="7" w:tplc="04060019">
      <w:start w:val="1"/>
      <w:numFmt w:val="lowerLetter"/>
      <w:lvlText w:val="%8."/>
      <w:lvlJc w:val="left"/>
      <w:pPr>
        <w:ind w:left="6120" w:hanging="360"/>
      </w:pPr>
    </w:lvl>
    <w:lvl w:ilvl="8" w:tplc="0406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intFractionalCharacterWidth/>
  <w:hideSpelling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comments" w:enforcement="1" w:cryptProviderType="rsaAES" w:cryptAlgorithmClass="hash" w:cryptAlgorithmType="typeAny" w:cryptAlgorithmSid="14" w:cryptSpinCount="100000" w:hash="ghtW+6Yuf4Q3QploJHj7zvoVuRjGJk/EXzHtHNNRaCnxYP3dTgxQlkIXh5dpZiD51RKSZ0huepyO60sggh8ubA==" w:salt="CKmpQUAElKPZUOQVxJ0/0g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erudskrevet" w:val="true"/>
  </w:docVars>
  <w:rsids>
    <w:rsidRoot w:val="00650849"/>
    <w:rsid w:val="00090B3F"/>
    <w:rsid w:val="000F53E6"/>
    <w:rsid w:val="001D4802"/>
    <w:rsid w:val="002768CB"/>
    <w:rsid w:val="00290A48"/>
    <w:rsid w:val="004E3F10"/>
    <w:rsid w:val="00650849"/>
    <w:rsid w:val="00655BB6"/>
    <w:rsid w:val="006914A1"/>
    <w:rsid w:val="006F093F"/>
    <w:rsid w:val="00702FA5"/>
    <w:rsid w:val="008471A6"/>
    <w:rsid w:val="009241D6"/>
    <w:rsid w:val="00B1702F"/>
    <w:rsid w:val="00B709E3"/>
    <w:rsid w:val="00B941B9"/>
    <w:rsid w:val="00D42EF4"/>
    <w:rsid w:val="00F21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4B08175F-7786-4FF3-9395-C94ED97CA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link w:val="Overskrift2Tegn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semiHidden/>
  </w:style>
  <w:style w:type="table" w:default="1" w:styleId="Tabel-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semiHidden/>
  </w:style>
  <w:style w:type="character" w:styleId="BesgtHyperlink">
    <w:name w:val="Besøgt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character" w:customStyle="1" w:styleId="Overskrift2Tegn">
    <w:name w:val="Overskrift 2 Tegn"/>
    <w:link w:val="Overskrift2"/>
    <w:rsid w:val="00B709E3"/>
    <w:rPr>
      <w:rFonts w:ascii="Verdana" w:eastAsia="Verdana" w:hAnsi="Verdana"/>
      <w:b/>
    </w:rPr>
  </w:style>
  <w:style w:type="paragraph" w:styleId="Listeafsnit">
    <w:name w:val="List Paragraph"/>
    <w:basedOn w:val="Normal"/>
    <w:uiPriority w:val="34"/>
    <w:qFormat/>
    <w:rsid w:val="00B709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24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Kvalitetstyring%20Natur%20og%20Milj&#248;\QM_H&#229;ndbog\04_Brevmasker\Skabeloner\Tomt%20brev.dot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Tomt brev.dot</Template>
  <TotalTime>1</TotalTime>
  <Pages>1</Pages>
  <Words>211</Words>
  <Characters>1291</Characters>
  <Application>Microsoft Office Word</Application>
  <DocSecurity>8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subject/>
  <dc:creator>Vibeke Volmers</dc:creator>
  <cp:keywords/>
  <cp:lastModifiedBy>Nina Rosendahl Larsen</cp:lastModifiedBy>
  <cp:revision>5</cp:revision>
  <cp:lastPrinted>2006-11-30T13:23:00Z</cp:lastPrinted>
  <dcterms:created xsi:type="dcterms:W3CDTF">2016-11-07T11:48:00Z</dcterms:created>
  <dcterms:modified xsi:type="dcterms:W3CDTF">2016-11-24T07:53:00Z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