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7B4EFD" w:rsidP="00E54838">
            <w:bookmarkStart w:id="0" w:name="site_site_name"/>
            <w:bookmarkEnd w:id="0"/>
            <w:r>
              <w:t>Erling Hoyer</w:t>
            </w:r>
            <w:r w:rsidR="000C29E2">
              <w:t xml:space="preserve"> / Jan Outzen</w:t>
            </w:r>
            <w:bookmarkStart w:id="1" w:name="_GoBack"/>
            <w:bookmarkEnd w:id="1"/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7B4EFD" w:rsidP="00E54838">
            <w:bookmarkStart w:id="2" w:name="site_site_address"/>
            <w:bookmarkEnd w:id="2"/>
            <w:r>
              <w:t>Ved Åen 9</w:t>
            </w:r>
          </w:p>
          <w:p w:rsidR="00E70049" w:rsidRDefault="007B4EFD" w:rsidP="00E54838">
            <w:bookmarkStart w:id="3" w:name="site_postal_codes_id"/>
            <w:bookmarkEnd w:id="3"/>
            <w:r>
              <w:t>6270</w:t>
            </w:r>
            <w:r w:rsidR="00121BD9">
              <w:t xml:space="preserve"> </w:t>
            </w:r>
            <w:bookmarkStart w:id="4" w:name="postal_codes_postal_codes_name"/>
            <w:bookmarkEnd w:id="4"/>
            <w:r>
              <w:t>Tønder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7B4EFD" w:rsidP="00E54838">
            <w:bookmarkStart w:id="5" w:name="ind_industry_central_company_no"/>
            <w:bookmarkEnd w:id="5"/>
            <w:r>
              <w:t>34979049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7B4EFD" w:rsidP="00E54838">
            <w:bookmarkStart w:id="6" w:name="ind_inspec_real_act_date"/>
            <w:bookmarkEnd w:id="6"/>
            <w:r>
              <w:t>12-12-2018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7B4EFD" w:rsidP="005A7517">
            <w:bookmarkStart w:id="7" w:name="ind_inspec_types_inspec_type_name"/>
            <w:bookmarkEnd w:id="7"/>
            <w:r>
              <w:t>Miljøtilsyn, prioriteret,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7B4EFD" w:rsidP="00145D4E">
            <w:bookmarkStart w:id="8" w:name="ind_industry_main_type"/>
            <w:bookmarkEnd w:id="8"/>
            <w:r>
              <w:t>L06</w:t>
            </w:r>
            <w:r w:rsidR="005A7517">
              <w:t xml:space="preserve"> </w:t>
            </w:r>
            <w:bookmarkStart w:id="9" w:name="ind_indtypes_ind_type_name"/>
            <w:bookmarkEnd w:id="9"/>
            <w:r>
              <w:t>Landbrug med dyrehold 3 - 15 DE, HG§1, stk1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7B4EFD" w:rsidP="00B85EE4">
            <w:bookmarkStart w:id="10" w:name="ind_inspec_report_control_commentsX32"/>
            <w:bookmarkEnd w:id="10"/>
            <w:r>
              <w:t>Nej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0C29E2"/>
    <w:rsid w:val="00121BD9"/>
    <w:rsid w:val="00145D4E"/>
    <w:rsid w:val="001476F2"/>
    <w:rsid w:val="00160245"/>
    <w:rsid w:val="002062D4"/>
    <w:rsid w:val="002579B6"/>
    <w:rsid w:val="002C67F7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7B4EFD"/>
    <w:rsid w:val="008138CC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64DA778.dotm</Template>
  <TotalTime>0</TotalTime>
  <Pages>1</Pages>
  <Words>73</Words>
  <Characters>495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567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2018-12-12T10:51:00Z</dcterms:created>
  <dcterms:modified xsi:type="dcterms:W3CDTF">2018-12-12T10:51:00Z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