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2B8F0B1" w:rsidR="006B795C" w:rsidRPr="006B795C" w:rsidRDefault="002566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583FD2A" w:rsidR="006B795C" w:rsidRPr="006B795C" w:rsidRDefault="001028A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235579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Gyllebeholdere og restvandsbeholder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81011DE" w:rsidR="006B795C" w:rsidRPr="006B795C" w:rsidRDefault="001028A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28AB"/>
    <w:rsid w:val="00103F35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56639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28C5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B2BEB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105</Words>
  <Characters>659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2024-07-24T12:20:00Z</dcterms:created>
  <dcterms:modified xsi:type="dcterms:W3CDTF">2024-07-24T12:20:00Z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