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0AD8D3B1" w:rsidR="006B795C" w:rsidRPr="006B795C" w:rsidRDefault="00571B7F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DAVA Foods Starup K/S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3B3DE0DA" w:rsidR="006B795C" w:rsidRPr="006B795C" w:rsidRDefault="00571B7F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Varde Landevej 9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7200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Grindsted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5EFAC752" w:rsidR="006B795C" w:rsidRDefault="00571B7F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16061085</w:t>
            </w:r>
          </w:p>
          <w:p w14:paraId="705E26E4" w14:textId="32C6B5EC" w:rsidR="001E7E44" w:rsidRDefault="00571B7F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  <w:r>
              <w:rPr>
                <w:rFonts w:ascii="Verdana" w:hAnsi="Verdana"/>
                <w:color w:val="000000"/>
                <w:sz w:val="18"/>
                <w:szCs w:val="18"/>
              </w:rPr>
              <w:t>1015266062</w:t>
            </w:r>
          </w:p>
          <w:p w14:paraId="3F2C0D7E" w14:textId="15E8EF2F" w:rsidR="006B795C" w:rsidRPr="006B795C" w:rsidRDefault="00571B7F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>
              <w:rPr>
                <w:rFonts w:ascii="Verdana" w:hAnsi="Verdana"/>
                <w:sz w:val="18"/>
                <w:szCs w:val="18"/>
              </w:rPr>
              <w:t>19056</w:t>
            </w:r>
            <w:r w:rsidR="001E7E44"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629CC1E1" w:rsidR="006B795C" w:rsidRPr="006B795C" w:rsidRDefault="00571B7F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04-03-2020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242C9FCA" w:rsidR="006B795C" w:rsidRPr="006B795C" w:rsidRDefault="00571B7F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Miljøtilsyn, varslet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23A4F85D" w:rsidR="006B795C" w:rsidRPr="00A2316A" w:rsidRDefault="00571B7F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60603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Slagtekyllinger &gt;100 DE og æglæggende høns &gt;230 DE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461FFDCB" w:rsidR="006B795C" w:rsidRPr="006B795C" w:rsidRDefault="00F450C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5D0E89AB" w:rsidR="006B795C" w:rsidRPr="006B795C" w:rsidRDefault="00F450C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33E30C0E" w:rsidR="006B795C" w:rsidRPr="006B795C" w:rsidRDefault="00F450C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77EFD42C" w:rsidR="006B795C" w:rsidRPr="006B795C" w:rsidRDefault="00F450C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>Ok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B81D1" w14:textId="77777777" w:rsidR="006B795C" w:rsidRPr="006B795C" w:rsidRDefault="006B795C" w:rsidP="00291C7F">
      <w:pPr>
        <w:spacing w:line="240" w:lineRule="auto"/>
      </w:pPr>
      <w:r w:rsidRPr="006B795C">
        <w:separator/>
      </w:r>
    </w:p>
    <w:p w14:paraId="78EFF1FC" w14:textId="77777777" w:rsidR="006B795C" w:rsidRPr="006B795C" w:rsidRDefault="006B795C"/>
  </w:endnote>
  <w:endnote w:type="continuationSeparator" w:id="0">
    <w:p w14:paraId="6B626426" w14:textId="77777777" w:rsidR="006B795C" w:rsidRPr="006B795C" w:rsidRDefault="006B795C" w:rsidP="00291C7F">
      <w:pPr>
        <w:spacing w:line="240" w:lineRule="auto"/>
      </w:pPr>
      <w:r w:rsidRPr="006B795C">
        <w:continuationSeparator/>
      </w:r>
    </w:p>
    <w:p w14:paraId="38A90988" w14:textId="77777777" w:rsidR="006B795C" w:rsidRPr="006B795C" w:rsidRDefault="006B795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60E99" w14:textId="77777777" w:rsidR="006B795C" w:rsidRPr="006B795C" w:rsidRDefault="006B795C" w:rsidP="00291C7F">
      <w:pPr>
        <w:spacing w:line="240" w:lineRule="auto"/>
      </w:pPr>
      <w:r w:rsidRPr="006B795C">
        <w:separator/>
      </w:r>
    </w:p>
    <w:p w14:paraId="773AE25D" w14:textId="77777777" w:rsidR="006B795C" w:rsidRPr="006B795C" w:rsidRDefault="006B795C"/>
  </w:footnote>
  <w:footnote w:type="continuationSeparator" w:id="0">
    <w:p w14:paraId="26406F75" w14:textId="77777777" w:rsidR="006B795C" w:rsidRPr="006B795C" w:rsidRDefault="006B795C" w:rsidP="00291C7F">
      <w:pPr>
        <w:spacing w:line="240" w:lineRule="auto"/>
      </w:pPr>
      <w:r w:rsidRPr="006B795C">
        <w:continuationSeparator/>
      </w:r>
    </w:p>
    <w:p w14:paraId="11009C18" w14:textId="77777777" w:rsidR="006B795C" w:rsidRPr="006B795C" w:rsidRDefault="006B795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320813066">
    <w:abstractNumId w:val="0"/>
  </w:num>
  <w:num w:numId="2" w16cid:durableId="6978566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5550A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1B7F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C0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1</TotalTime>
  <Pages>1</Pages>
  <Words>103</Words>
  <Characters>677</Characters>
  <Application>Microsoft Office Word</Application>
  <DocSecurity>0</DocSecurity>
  <PresentationFormat/>
  <Lines>42</Lines>
  <Paragraphs>26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2</cp:revision>
  <cp:lastPrinted>2016-03-23T10:48:00Z</cp:lastPrinted>
  <dcterms:created xsi:type="dcterms:W3CDTF">2024-07-26T08:29:00Z</dcterms:created>
  <dcterms:modified xsi:type="dcterms:W3CDTF">2024-07-26T08:29:00Z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