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6E0CCF" w:rsidRDefault="003B7F12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SYDVESTSJÆLLANDS KLOAKSERVICE V/Lars Hansen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3B7F12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Stenstrupvej (4180)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3   </w:t>
            </w:r>
          </w:p>
          <w:p w:rsidR="007A430E" w:rsidRPr="006E0CCF" w:rsidRDefault="003B7F12" w:rsidP="003B7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4180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Sorø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3B7F12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11922333</w:t>
            </w:r>
          </w:p>
          <w:p w:rsidR="008D25AB" w:rsidRPr="006E0CCF" w:rsidRDefault="003B7F12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1000796503</w:t>
            </w:r>
          </w:p>
          <w:p w:rsidR="001C4350" w:rsidRPr="006E0CCF" w:rsidRDefault="003B7F12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3B7F12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20-09-2016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3B7F12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3B7F12" w:rsidP="003B7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5.5.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Midlertidig opbevaring af farligt affald &gt; 50 tons</w:t>
            </w:r>
            <w:bookmarkStart w:id="0" w:name="_GoBack"/>
            <w:bookmarkEnd w:id="0"/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3B7F12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miljøforhold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3B7F12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3B7F12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3B7F12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3B7F12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Enkelte vilkår påpeget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F12"/>
    <w:rsid w:val="0014255C"/>
    <w:rsid w:val="0018335F"/>
    <w:rsid w:val="001C4350"/>
    <w:rsid w:val="00274AEC"/>
    <w:rsid w:val="00280069"/>
    <w:rsid w:val="003B7F12"/>
    <w:rsid w:val="004D0AAB"/>
    <w:rsid w:val="005A0E0B"/>
    <w:rsid w:val="006E0CCF"/>
    <w:rsid w:val="007A430E"/>
    <w:rsid w:val="00886099"/>
    <w:rsid w:val="008D25AB"/>
    <w:rsid w:val="0090707A"/>
    <w:rsid w:val="00A67130"/>
    <w:rsid w:val="00A92905"/>
    <w:rsid w:val="00D11733"/>
    <w:rsid w:val="00D7489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9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116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Sorø Kommune</dc:creator>
  <cp:lastModifiedBy>Sorø Kommune</cp:lastModifiedBy>
  <cp:revision>1</cp:revision>
  <dcterms:created xsi:type="dcterms:W3CDTF">2017-02-01T10:09:00Z</dcterms:created>
  <dcterms:modified xsi:type="dcterms:W3CDTF">2017-02-01T10:09:00Z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