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71767" w14:textId="54327783" w:rsidR="00C006A1" w:rsidRPr="008C5D72" w:rsidRDefault="008C5D72" w:rsidP="00597710">
      <w:r w:rsidRPr="008C5D72">
        <w:t>Ebeltoft Fjernvarme</w:t>
      </w:r>
      <w:r>
        <w:t>værk</w:t>
      </w:r>
      <w:r w:rsidR="00771008">
        <w:t xml:space="preserve"> a.m.b.a.</w:t>
      </w:r>
    </w:p>
    <w:p w14:paraId="2949A30F" w14:textId="7BDEA796" w:rsidR="00F7653E" w:rsidRPr="008C5D72" w:rsidRDefault="008C5D72" w:rsidP="00597710">
      <w:bookmarkStart w:id="0" w:name="Navn2"/>
      <w:bookmarkEnd w:id="0"/>
      <w:r>
        <w:t>Hans Winthers Vej 9</w:t>
      </w:r>
    </w:p>
    <w:p w14:paraId="09014BB9" w14:textId="42D0615C" w:rsidR="00F7653E" w:rsidRDefault="008C5D72" w:rsidP="00597710">
      <w:bookmarkStart w:id="1" w:name="Navn3"/>
      <w:bookmarkEnd w:id="1"/>
      <w:r>
        <w:t>8400 Ebeltoft</w:t>
      </w:r>
    </w:p>
    <w:p w14:paraId="11C2A072" w14:textId="77777777" w:rsidR="00F7653E" w:rsidRDefault="00F7653E" w:rsidP="00597710">
      <w:bookmarkStart w:id="2" w:name="Navn4"/>
      <w:bookmarkEnd w:id="2"/>
    </w:p>
    <w:p w14:paraId="33DBD96B" w14:textId="77777777" w:rsidR="0004209F" w:rsidRDefault="0004209F" w:rsidP="0004209F">
      <w:pPr>
        <w:rPr>
          <w:i/>
          <w:iCs/>
        </w:rPr>
      </w:pPr>
      <w:bookmarkStart w:id="3" w:name="Navn5"/>
      <w:bookmarkEnd w:id="3"/>
      <w:r w:rsidRPr="00927584">
        <w:rPr>
          <w:i/>
          <w:iCs/>
        </w:rPr>
        <w:t xml:space="preserve">Sendt til </w:t>
      </w:r>
    </w:p>
    <w:p w14:paraId="112CAA48" w14:textId="196E304E" w:rsidR="0004209F" w:rsidRPr="00927584" w:rsidRDefault="0004209F" w:rsidP="0004209F">
      <w:pPr>
        <w:rPr>
          <w:i/>
          <w:iCs/>
        </w:rPr>
      </w:pPr>
      <w:r w:rsidRPr="00927584">
        <w:rPr>
          <w:i/>
          <w:iCs/>
        </w:rPr>
        <w:t xml:space="preserve">CVR </w:t>
      </w:r>
      <w:proofErr w:type="spellStart"/>
      <w:proofErr w:type="gramStart"/>
      <w:r w:rsidRPr="00927584">
        <w:rPr>
          <w:i/>
          <w:iCs/>
        </w:rPr>
        <w:t>nr</w:t>
      </w:r>
      <w:proofErr w:type="spellEnd"/>
      <w:r w:rsidRPr="00927584">
        <w:rPr>
          <w:i/>
          <w:iCs/>
        </w:rPr>
        <w:t>,:</w:t>
      </w:r>
      <w:proofErr w:type="gramEnd"/>
      <w:r w:rsidRPr="00927584">
        <w:rPr>
          <w:i/>
          <w:iCs/>
        </w:rPr>
        <w:t xml:space="preserve"> </w:t>
      </w:r>
      <w:r w:rsidRPr="008C5D72">
        <w:t>22 70 37 14</w:t>
      </w:r>
      <w:r w:rsidRPr="00927584">
        <w:rPr>
          <w:i/>
          <w:iCs/>
        </w:rPr>
        <w:t xml:space="preserve">  samt</w:t>
      </w:r>
    </w:p>
    <w:p w14:paraId="65BC80AD" w14:textId="7C8EF55B" w:rsidR="00E5157A" w:rsidRDefault="0004209F" w:rsidP="0004209F">
      <w:r w:rsidRPr="00927584">
        <w:rPr>
          <w:i/>
          <w:iCs/>
        </w:rPr>
        <w:t xml:space="preserve">Mail: </w:t>
      </w:r>
      <w:hyperlink r:id="rId10" w:history="1">
        <w:r w:rsidRPr="00E25957">
          <w:rPr>
            <w:rStyle w:val="Hyperlink"/>
            <w:i/>
            <w:iCs/>
          </w:rPr>
          <w:t>nb@ebeltoftfjernvarme.dk</w:t>
        </w:r>
      </w:hyperlink>
      <w:r>
        <w:rPr>
          <w:i/>
          <w:iCs/>
        </w:rPr>
        <w:t xml:space="preserve"> og </w:t>
      </w:r>
      <w:hyperlink r:id="rId11" w:history="1">
        <w:r w:rsidRPr="00E25957">
          <w:rPr>
            <w:rStyle w:val="Hyperlink"/>
            <w:i/>
            <w:iCs/>
          </w:rPr>
          <w:t>lg@ebeltoftfjernvarme.dk</w:t>
        </w:r>
      </w:hyperlink>
      <w:r>
        <w:rPr>
          <w:i/>
          <w:iCs/>
        </w:rPr>
        <w:t xml:space="preserve"> </w:t>
      </w:r>
    </w:p>
    <w:p w14:paraId="0BA14FAE" w14:textId="77777777" w:rsidR="00154E50" w:rsidRDefault="00154E50" w:rsidP="00597710"/>
    <w:p w14:paraId="467A9017" w14:textId="77777777" w:rsidR="00F7653E" w:rsidRDefault="0092705D" w:rsidP="0059771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3E68A0E" wp14:editId="1E4B354C">
                <wp:simplePos x="0" y="0"/>
                <wp:positionH relativeFrom="column">
                  <wp:posOffset>3891915</wp:posOffset>
                </wp:positionH>
                <wp:positionV relativeFrom="page">
                  <wp:posOffset>1371600</wp:posOffset>
                </wp:positionV>
                <wp:extent cx="2057400" cy="1650365"/>
                <wp:effectExtent l="0" t="0" r="0" b="0"/>
                <wp:wrapSquare wrapText="bothSides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65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DC2673" w14:textId="52C6CDDB" w:rsidR="00141D28" w:rsidRPr="00F20DD8" w:rsidRDefault="00141D28" w:rsidP="00C34F54">
                            <w:pPr>
                              <w:tabs>
                                <w:tab w:val="right" w:pos="2495"/>
                              </w:tabs>
                              <w:rPr>
                                <w:sz w:val="17"/>
                                <w:highlight w:val="yellow"/>
                              </w:rPr>
                            </w:pPr>
                            <w:r w:rsidRPr="004830C3">
                              <w:rPr>
                                <w:sz w:val="17"/>
                              </w:rPr>
                              <w:tab/>
                            </w:r>
                            <w:bookmarkStart w:id="4" w:name="Dato"/>
                            <w:bookmarkEnd w:id="4"/>
                            <w:r w:rsidR="0004209F" w:rsidRPr="0004209F">
                              <w:rPr>
                                <w:sz w:val="17"/>
                              </w:rPr>
                              <w:t>21. december</w:t>
                            </w:r>
                            <w:r w:rsidR="00ED06B3" w:rsidRPr="0004209F">
                              <w:rPr>
                                <w:sz w:val="17"/>
                              </w:rPr>
                              <w:t xml:space="preserve"> 2023</w:t>
                            </w:r>
                          </w:p>
                          <w:p w14:paraId="5BBBCC03" w14:textId="77777777" w:rsidR="00141D28" w:rsidRPr="0022688A" w:rsidRDefault="00141D28" w:rsidP="00ED06B3">
                            <w:pPr>
                              <w:tabs>
                                <w:tab w:val="right" w:pos="2495"/>
                              </w:tabs>
                              <w:rPr>
                                <w:b/>
                                <w:sz w:val="17"/>
                              </w:rPr>
                            </w:pPr>
                            <w:r w:rsidRPr="007F4DD9">
                              <w:rPr>
                                <w:sz w:val="17"/>
                              </w:rPr>
                              <w:tab/>
                            </w:r>
                            <w:bookmarkStart w:id="5" w:name="SagsNr"/>
                            <w:bookmarkStart w:id="6" w:name="CPR"/>
                            <w:bookmarkEnd w:id="5"/>
                            <w:bookmarkEnd w:id="6"/>
                            <w:r w:rsidR="00CD4D36" w:rsidRPr="0022688A">
                              <w:rPr>
                                <w:b/>
                                <w:sz w:val="17"/>
                              </w:rPr>
                              <w:t>Kontaktperson:</w:t>
                            </w:r>
                          </w:p>
                          <w:p w14:paraId="4E8E7ECF" w14:textId="2064B5C9" w:rsidR="00141D28" w:rsidRPr="0022688A" w:rsidRDefault="00141D28" w:rsidP="00C34F54">
                            <w:pPr>
                              <w:tabs>
                                <w:tab w:val="right" w:pos="2495"/>
                              </w:tabs>
                              <w:rPr>
                                <w:sz w:val="17"/>
                              </w:rPr>
                            </w:pPr>
                            <w:r w:rsidRPr="0022688A">
                              <w:rPr>
                                <w:sz w:val="17"/>
                              </w:rPr>
                              <w:tab/>
                            </w:r>
                            <w:bookmarkStart w:id="7" w:name="KontaktPerson"/>
                            <w:bookmarkEnd w:id="7"/>
                            <w:r w:rsidR="0022688A" w:rsidRPr="0022688A">
                              <w:rPr>
                                <w:sz w:val="17"/>
                              </w:rPr>
                              <w:t>Helle Kløcher</w:t>
                            </w:r>
                          </w:p>
                          <w:p w14:paraId="4BA39E5F" w14:textId="0C831E09" w:rsidR="00141D28" w:rsidRPr="0022688A" w:rsidRDefault="00141D28" w:rsidP="00C34F54">
                            <w:pPr>
                              <w:tabs>
                                <w:tab w:val="right" w:pos="2495"/>
                              </w:tabs>
                              <w:rPr>
                                <w:sz w:val="17"/>
                              </w:rPr>
                            </w:pPr>
                            <w:r w:rsidRPr="0022688A">
                              <w:rPr>
                                <w:sz w:val="17"/>
                              </w:rPr>
                              <w:tab/>
                            </w:r>
                            <w:bookmarkStart w:id="8" w:name="KontaktTlf"/>
                            <w:bookmarkEnd w:id="8"/>
                            <w:r w:rsidR="0022688A" w:rsidRPr="0022688A">
                              <w:rPr>
                                <w:sz w:val="17"/>
                              </w:rPr>
                              <w:t>29 33 94 63</w:t>
                            </w:r>
                          </w:p>
                          <w:p w14:paraId="5EFF6DD0" w14:textId="75C4B434" w:rsidR="00141D28" w:rsidRPr="004830C3" w:rsidRDefault="00141D28" w:rsidP="00C34F54">
                            <w:pPr>
                              <w:tabs>
                                <w:tab w:val="right" w:pos="2495"/>
                              </w:tabs>
                              <w:rPr>
                                <w:sz w:val="17"/>
                              </w:rPr>
                            </w:pPr>
                            <w:r w:rsidRPr="0022688A">
                              <w:rPr>
                                <w:sz w:val="17"/>
                              </w:rPr>
                              <w:tab/>
                            </w:r>
                            <w:bookmarkStart w:id="9" w:name="KontaktMail"/>
                            <w:bookmarkEnd w:id="9"/>
                            <w:r w:rsidR="00F20DD8" w:rsidRPr="0022688A">
                              <w:rPr>
                                <w:sz w:val="17"/>
                              </w:rPr>
                              <w:t>virksomheder</w:t>
                            </w:r>
                            <w:r w:rsidR="00ED06B3" w:rsidRPr="0022688A">
                              <w:rPr>
                                <w:sz w:val="17"/>
                              </w:rPr>
                              <w:t>@syddjurs.dk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E68A0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06.45pt;margin-top:108pt;width:162pt;height:1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" filled="f" stroked="f">
                <v:textbox style="mso-fit-shape-to-text:t">
                  <w:txbxContent>
                    <w:p w14:paraId="1FDC2673" w14:textId="52C6CDDB" w:rsidR="00141D28" w:rsidRPr="00F20DD8" w:rsidRDefault="00141D28" w:rsidP="00C34F54">
                      <w:pPr>
                        <w:tabs>
                          <w:tab w:val="right" w:pos="2495"/>
                        </w:tabs>
                        <w:rPr>
                          <w:sz w:val="17"/>
                          <w:highlight w:val="yellow"/>
                        </w:rPr>
                      </w:pPr>
                      <w:r w:rsidRPr="004830C3">
                        <w:rPr>
                          <w:sz w:val="17"/>
                        </w:rPr>
                        <w:tab/>
                      </w:r>
                      <w:bookmarkStart w:id="10" w:name="Dato"/>
                      <w:bookmarkEnd w:id="10"/>
                      <w:r w:rsidR="0004209F" w:rsidRPr="0004209F">
                        <w:rPr>
                          <w:sz w:val="17"/>
                        </w:rPr>
                        <w:t>21. december</w:t>
                      </w:r>
                      <w:r w:rsidR="00ED06B3" w:rsidRPr="0004209F">
                        <w:rPr>
                          <w:sz w:val="17"/>
                        </w:rPr>
                        <w:t xml:space="preserve"> 2023</w:t>
                      </w:r>
                    </w:p>
                    <w:p w14:paraId="5BBBCC03" w14:textId="77777777" w:rsidR="00141D28" w:rsidRPr="0022688A" w:rsidRDefault="00141D28" w:rsidP="00ED06B3">
                      <w:pPr>
                        <w:tabs>
                          <w:tab w:val="right" w:pos="2495"/>
                        </w:tabs>
                        <w:rPr>
                          <w:b/>
                          <w:sz w:val="17"/>
                        </w:rPr>
                      </w:pPr>
                      <w:r w:rsidRPr="007F4DD9">
                        <w:rPr>
                          <w:sz w:val="17"/>
                        </w:rPr>
                        <w:tab/>
                      </w:r>
                      <w:bookmarkStart w:id="11" w:name="SagsNr"/>
                      <w:bookmarkStart w:id="12" w:name="CPR"/>
                      <w:bookmarkEnd w:id="11"/>
                      <w:bookmarkEnd w:id="12"/>
                      <w:r w:rsidR="00CD4D36" w:rsidRPr="0022688A">
                        <w:rPr>
                          <w:b/>
                          <w:sz w:val="17"/>
                        </w:rPr>
                        <w:t>Kontaktperson:</w:t>
                      </w:r>
                    </w:p>
                    <w:p w14:paraId="4E8E7ECF" w14:textId="2064B5C9" w:rsidR="00141D28" w:rsidRPr="0022688A" w:rsidRDefault="00141D28" w:rsidP="00C34F54">
                      <w:pPr>
                        <w:tabs>
                          <w:tab w:val="right" w:pos="2495"/>
                        </w:tabs>
                        <w:rPr>
                          <w:sz w:val="17"/>
                        </w:rPr>
                      </w:pPr>
                      <w:r w:rsidRPr="0022688A">
                        <w:rPr>
                          <w:sz w:val="17"/>
                        </w:rPr>
                        <w:tab/>
                      </w:r>
                      <w:bookmarkStart w:id="13" w:name="KontaktPerson"/>
                      <w:bookmarkEnd w:id="13"/>
                      <w:r w:rsidR="0022688A" w:rsidRPr="0022688A">
                        <w:rPr>
                          <w:sz w:val="17"/>
                        </w:rPr>
                        <w:t>Helle Kløcher</w:t>
                      </w:r>
                    </w:p>
                    <w:p w14:paraId="4BA39E5F" w14:textId="0C831E09" w:rsidR="00141D28" w:rsidRPr="0022688A" w:rsidRDefault="00141D28" w:rsidP="00C34F54">
                      <w:pPr>
                        <w:tabs>
                          <w:tab w:val="right" w:pos="2495"/>
                        </w:tabs>
                        <w:rPr>
                          <w:sz w:val="17"/>
                        </w:rPr>
                      </w:pPr>
                      <w:r w:rsidRPr="0022688A">
                        <w:rPr>
                          <w:sz w:val="17"/>
                        </w:rPr>
                        <w:tab/>
                      </w:r>
                      <w:bookmarkStart w:id="14" w:name="KontaktTlf"/>
                      <w:bookmarkEnd w:id="14"/>
                      <w:r w:rsidR="0022688A" w:rsidRPr="0022688A">
                        <w:rPr>
                          <w:sz w:val="17"/>
                        </w:rPr>
                        <w:t>29 33 94 63</w:t>
                      </w:r>
                    </w:p>
                    <w:p w14:paraId="5EFF6DD0" w14:textId="75C4B434" w:rsidR="00141D28" w:rsidRPr="004830C3" w:rsidRDefault="00141D28" w:rsidP="00C34F54">
                      <w:pPr>
                        <w:tabs>
                          <w:tab w:val="right" w:pos="2495"/>
                        </w:tabs>
                        <w:rPr>
                          <w:sz w:val="17"/>
                        </w:rPr>
                      </w:pPr>
                      <w:r w:rsidRPr="0022688A">
                        <w:rPr>
                          <w:sz w:val="17"/>
                        </w:rPr>
                        <w:tab/>
                      </w:r>
                      <w:bookmarkStart w:id="15" w:name="KontaktMail"/>
                      <w:bookmarkEnd w:id="15"/>
                      <w:r w:rsidR="00F20DD8" w:rsidRPr="0022688A">
                        <w:rPr>
                          <w:sz w:val="17"/>
                        </w:rPr>
                        <w:t>virksomheder</w:t>
                      </w:r>
                      <w:r w:rsidR="00ED06B3" w:rsidRPr="0022688A">
                        <w:rPr>
                          <w:sz w:val="17"/>
                        </w:rPr>
                        <w:t>@syddjurs.dk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14:paraId="66F69FF0" w14:textId="559D85E4" w:rsidR="00F7653E" w:rsidRDefault="00ED06B3" w:rsidP="00597710">
      <w:pPr>
        <w:pStyle w:val="Overskrift2"/>
      </w:pPr>
      <w:bookmarkStart w:id="10" w:name="Overskrift"/>
      <w:bookmarkEnd w:id="10"/>
      <w:r>
        <w:t>Meddelelse om registrering af fyringsanlæg efter bekendtgørelse om mellemstore fyringsanlæg</w:t>
      </w:r>
    </w:p>
    <w:p w14:paraId="1E62B55F" w14:textId="023F47FE" w:rsidR="00775F36" w:rsidRDefault="00ED06B3" w:rsidP="00597710">
      <w:r>
        <w:t xml:space="preserve">Syddjurs Kommune </w:t>
      </w:r>
      <w:r w:rsidRPr="008C5D72">
        <w:t xml:space="preserve">har den </w:t>
      </w:r>
      <w:r w:rsidR="008C5D72" w:rsidRPr="008C5D72">
        <w:t>31. august</w:t>
      </w:r>
      <w:r w:rsidRPr="008C5D72">
        <w:t xml:space="preserve"> 2023 modtaget</w:t>
      </w:r>
      <w:r>
        <w:t xml:space="preserve"> jeres anmeldelse </w:t>
      </w:r>
      <w:r w:rsidR="00CA6637">
        <w:t xml:space="preserve">om registrering </w:t>
      </w:r>
      <w:r>
        <w:t xml:space="preserve">af </w:t>
      </w:r>
      <w:r w:rsidRPr="00A213D5">
        <w:t>kedlerne</w:t>
      </w:r>
      <w:r>
        <w:t xml:space="preserve"> på </w:t>
      </w:r>
      <w:r w:rsidR="008C5D72" w:rsidRPr="008C5D72">
        <w:t>adressen Hans Winthers Vej 9</w:t>
      </w:r>
      <w:r w:rsidR="00DF7CE3">
        <w:t>-11</w:t>
      </w:r>
      <w:r w:rsidR="008C5D72" w:rsidRPr="008C5D72">
        <w:t>, 8400 Ebeltoft</w:t>
      </w:r>
      <w:r w:rsidRPr="008C5D72">
        <w:t>.</w:t>
      </w:r>
      <w:r>
        <w:t xml:space="preserve"> </w:t>
      </w:r>
      <w:bookmarkStart w:id="11" w:name="Tekst"/>
      <w:bookmarkEnd w:id="11"/>
    </w:p>
    <w:p w14:paraId="0B9CE23F" w14:textId="77777777" w:rsidR="00A213D5" w:rsidRDefault="00A213D5" w:rsidP="00597710"/>
    <w:p w14:paraId="31C53E3A" w14:textId="1B6BFC8D" w:rsidR="00ED06B3" w:rsidRDefault="00ED06B3" w:rsidP="00597710">
      <w:r>
        <w:t>Anmeldelsen af fyringsanlægge</w:t>
      </w:r>
      <w:r w:rsidR="00782109">
        <w:t>ne</w:t>
      </w:r>
      <w:r>
        <w:t xml:space="preserve"> er indsendt i henhold til § 61</w:t>
      </w:r>
      <w:r w:rsidR="008445F5">
        <w:t xml:space="preserve"> og </w:t>
      </w:r>
      <w:r w:rsidR="00DA3289">
        <w:t>behandlet</w:t>
      </w:r>
      <w:r w:rsidR="008445F5">
        <w:t xml:space="preserve"> i henhold til §</w:t>
      </w:r>
      <w:r w:rsidR="00DD0DFA">
        <w:t xml:space="preserve"> 72 stk. 1 nr. 1 - 3</w:t>
      </w:r>
      <w:r>
        <w:t xml:space="preserve"> i Bekendtgørelse om miljøkrav for mellemstore fyringsanlæg</w:t>
      </w:r>
      <w:r w:rsidR="00B932EA">
        <w:rPr>
          <w:rStyle w:val="Fodnotehenvisning"/>
        </w:rPr>
        <w:footnoteReference w:id="1"/>
      </w:r>
      <w:r w:rsidR="00125CED">
        <w:t xml:space="preserve"> herefter kaldet MCP-bekendtgørelsen.</w:t>
      </w:r>
    </w:p>
    <w:p w14:paraId="34C57D77" w14:textId="77777777" w:rsidR="00B932EA" w:rsidRDefault="00B932EA" w:rsidP="00B932EA">
      <w:pPr>
        <w:rPr>
          <w:bCs/>
        </w:rPr>
      </w:pPr>
    </w:p>
    <w:p w14:paraId="470D0BEC" w14:textId="338DF207" w:rsidR="003D2F3C" w:rsidRPr="00C12610" w:rsidRDefault="003D2F3C" w:rsidP="0046618E">
      <w:pPr>
        <w:pStyle w:val="Overskrift3"/>
        <w:rPr>
          <w:sz w:val="22"/>
          <w:szCs w:val="22"/>
        </w:rPr>
      </w:pPr>
      <w:r w:rsidRPr="00C12610">
        <w:rPr>
          <w:sz w:val="22"/>
          <w:szCs w:val="22"/>
        </w:rPr>
        <w:t>Tidligere dispensation</w:t>
      </w:r>
    </w:p>
    <w:p w14:paraId="09939C93" w14:textId="698F6F8D" w:rsidR="000C001D" w:rsidRPr="000C001D" w:rsidRDefault="000C001D" w:rsidP="000C001D">
      <w:pPr>
        <w:rPr>
          <w:bCs/>
        </w:rPr>
      </w:pPr>
      <w:r w:rsidRPr="000C001D">
        <w:rPr>
          <w:bCs/>
        </w:rPr>
        <w:t xml:space="preserve">Syddjurs Kommune har den 12. august 2019 meddelt dispensation fra overholdelse af emissionsgrænsen for støv i bilag 3, jf. § 54 i MCP-bekendtgørelsen. Dispensationen er meddelt for anlæggene: </w:t>
      </w:r>
      <w:proofErr w:type="spellStart"/>
      <w:r w:rsidRPr="000C001D">
        <w:rPr>
          <w:bCs/>
        </w:rPr>
        <w:t>Fliskedel</w:t>
      </w:r>
      <w:proofErr w:type="spellEnd"/>
      <w:r w:rsidRPr="000C001D">
        <w:rPr>
          <w:bCs/>
        </w:rPr>
        <w:t xml:space="preserve"> 1, 2 og 5. </w:t>
      </w:r>
      <w:proofErr w:type="spellStart"/>
      <w:r w:rsidRPr="000C001D">
        <w:rPr>
          <w:bCs/>
        </w:rPr>
        <w:t>Fliskedlerne</w:t>
      </w:r>
      <w:proofErr w:type="spellEnd"/>
      <w:r w:rsidRPr="000C001D">
        <w:rPr>
          <w:bCs/>
        </w:rPr>
        <w:t xml:space="preserve"> skal overholde en emissionsgrænseværdi for støv på 136 mg/normal m</w:t>
      </w:r>
      <w:r w:rsidRPr="000C001D">
        <w:rPr>
          <w:bCs/>
          <w:vertAlign w:val="superscript"/>
        </w:rPr>
        <w:t>3</w:t>
      </w:r>
      <w:r w:rsidRPr="000C001D">
        <w:rPr>
          <w:bCs/>
        </w:rPr>
        <w:t xml:space="preserve"> ved 6 % ilt.</w:t>
      </w:r>
    </w:p>
    <w:p w14:paraId="5FFD5E93" w14:textId="77777777" w:rsidR="003D2F3C" w:rsidRDefault="003D2F3C" w:rsidP="00B932EA">
      <w:pPr>
        <w:rPr>
          <w:bCs/>
        </w:rPr>
      </w:pPr>
    </w:p>
    <w:p w14:paraId="36483B7C" w14:textId="0F3FB012" w:rsidR="003D2F3C" w:rsidRPr="00A213D5" w:rsidRDefault="003D2F3C" w:rsidP="00B932EA">
      <w:pPr>
        <w:rPr>
          <w:bCs/>
        </w:rPr>
      </w:pPr>
      <w:r>
        <w:rPr>
          <w:bCs/>
        </w:rPr>
        <w:t xml:space="preserve">Syddjurs Kommune gør opmærksom på, at det i jeres anmeldelse er oplyst, at </w:t>
      </w:r>
      <w:proofErr w:type="spellStart"/>
      <w:r>
        <w:rPr>
          <w:bCs/>
        </w:rPr>
        <w:t>Fliskedel</w:t>
      </w:r>
      <w:proofErr w:type="spellEnd"/>
      <w:r>
        <w:rPr>
          <w:bCs/>
        </w:rPr>
        <w:t xml:space="preserve"> 2 er et nødanlæg. Dette er nye oplysninger siden</w:t>
      </w:r>
      <w:r w:rsidR="003D0CCE">
        <w:rPr>
          <w:bCs/>
        </w:rPr>
        <w:t xml:space="preserve"> </w:t>
      </w:r>
      <w:r>
        <w:rPr>
          <w:bCs/>
        </w:rPr>
        <w:t>dispensationen blev meddelt</w:t>
      </w:r>
      <w:r w:rsidR="0069214C">
        <w:rPr>
          <w:bCs/>
        </w:rPr>
        <w:t xml:space="preserve"> i 2019</w:t>
      </w:r>
      <w:r>
        <w:rPr>
          <w:bCs/>
        </w:rPr>
        <w:t>.</w:t>
      </w:r>
    </w:p>
    <w:p w14:paraId="6CA1428E" w14:textId="13BF1ED7" w:rsidR="00DA3289" w:rsidRDefault="00DA3289" w:rsidP="00B932EA">
      <w:r>
        <w:t xml:space="preserve">På denne baggrund vurderer </w:t>
      </w:r>
      <w:r w:rsidR="003D2F3C">
        <w:t>Syddjurs Kommune</w:t>
      </w:r>
      <w:r>
        <w:t>,</w:t>
      </w:r>
      <w:r w:rsidR="003D2F3C">
        <w:t xml:space="preserve"> at </w:t>
      </w:r>
      <w:proofErr w:type="spellStart"/>
      <w:r w:rsidR="003D2F3C" w:rsidRPr="00532064">
        <w:rPr>
          <w:u w:val="single"/>
        </w:rPr>
        <w:t>Fliskedel</w:t>
      </w:r>
      <w:proofErr w:type="spellEnd"/>
      <w:r w:rsidR="003D2F3C" w:rsidRPr="00532064">
        <w:rPr>
          <w:u w:val="single"/>
        </w:rPr>
        <w:t xml:space="preserve"> 2</w:t>
      </w:r>
      <w:r w:rsidR="003D2F3C">
        <w:t xml:space="preserve">, </w:t>
      </w:r>
      <w:r w:rsidR="00A213D5">
        <w:t>er omfattet af § 11, stk. 3</w:t>
      </w:r>
      <w:r w:rsidR="0069214C">
        <w:t>.</w:t>
      </w:r>
      <w:r>
        <w:t xml:space="preserve"> </w:t>
      </w:r>
      <w:r w:rsidR="0069214C">
        <w:t>A</w:t>
      </w:r>
      <w:r>
        <w:t xml:space="preserve">nlægget skal dermed overholde en </w:t>
      </w:r>
      <w:r w:rsidRPr="00DA3289">
        <w:t>emissionsgrænseværdi for støv</w:t>
      </w:r>
      <w:r>
        <w:t>,</w:t>
      </w:r>
      <w:r w:rsidRPr="00DA3289">
        <w:t xml:space="preserve"> på 200 mg/normal m</w:t>
      </w:r>
      <w:r w:rsidRPr="00DA3289">
        <w:rPr>
          <w:vertAlign w:val="superscript"/>
        </w:rPr>
        <w:t>3</w:t>
      </w:r>
      <w:r>
        <w:t xml:space="preserve"> </w:t>
      </w:r>
      <w:r w:rsidRPr="00DA3289">
        <w:t>ved 6 % ilt</w:t>
      </w:r>
      <w:r>
        <w:t>,</w:t>
      </w:r>
      <w:r w:rsidRPr="00DA3289">
        <w:t xml:space="preserve"> fra den </w:t>
      </w:r>
      <w:r w:rsidRPr="00DA3289">
        <w:rPr>
          <w:u w:val="single"/>
        </w:rPr>
        <w:t>1. januar 2025</w:t>
      </w:r>
      <w:r>
        <w:t xml:space="preserve">. Anlægget er undtaget for øvrige krav om overholdelse af emissionsgrænseværdier, der er fastsat i </w:t>
      </w:r>
      <w:r w:rsidR="00DF7CE3">
        <w:t xml:space="preserve">MCP-bekendtgørelsens </w:t>
      </w:r>
      <w:r>
        <w:t>bilag 3.</w:t>
      </w:r>
    </w:p>
    <w:p w14:paraId="44172D07" w14:textId="77777777" w:rsidR="00532064" w:rsidRDefault="00532064" w:rsidP="00B932EA"/>
    <w:p w14:paraId="21E024FF" w14:textId="58A97E33" w:rsidR="00532064" w:rsidRDefault="00532064" w:rsidP="00B932EA">
      <w:proofErr w:type="spellStart"/>
      <w:r>
        <w:t>Fliskedel</w:t>
      </w:r>
      <w:proofErr w:type="spellEnd"/>
      <w:r>
        <w:t xml:space="preserve"> 1 og 5 er fortsat omfatte af dispensationen </w:t>
      </w:r>
      <w:r>
        <w:rPr>
          <w:bCs/>
        </w:rPr>
        <w:t>som er gældende for perioden 1. januar 2025 til 1. januar 2030.</w:t>
      </w:r>
    </w:p>
    <w:p w14:paraId="233D9708" w14:textId="77777777" w:rsidR="00DA3289" w:rsidRDefault="00DA3289" w:rsidP="00B932EA"/>
    <w:p w14:paraId="010B34C1" w14:textId="77777777" w:rsidR="00125CED" w:rsidRDefault="00125CED">
      <w:pPr>
        <w:spacing w:line="240" w:lineRule="auto"/>
        <w:rPr>
          <w:b/>
        </w:rPr>
      </w:pPr>
      <w:r>
        <w:rPr>
          <w:b/>
        </w:rPr>
        <w:br w:type="page"/>
      </w:r>
    </w:p>
    <w:p w14:paraId="4E87361D" w14:textId="796ABBA4" w:rsidR="00B932EA" w:rsidRPr="00C12610" w:rsidRDefault="008D7F87" w:rsidP="0046618E">
      <w:pPr>
        <w:pStyle w:val="Overskrift3"/>
        <w:rPr>
          <w:sz w:val="22"/>
          <w:szCs w:val="22"/>
        </w:rPr>
      </w:pPr>
      <w:r>
        <w:rPr>
          <w:sz w:val="22"/>
          <w:szCs w:val="22"/>
        </w:rPr>
        <w:lastRenderedPageBreak/>
        <w:t>Ændring af g</w:t>
      </w:r>
      <w:r w:rsidR="003D0CCE" w:rsidRPr="00C12610">
        <w:rPr>
          <w:sz w:val="22"/>
          <w:szCs w:val="22"/>
        </w:rPr>
        <w:t>ældende</w:t>
      </w:r>
      <w:r w:rsidR="00B932EA" w:rsidRPr="00C12610">
        <w:rPr>
          <w:sz w:val="22"/>
          <w:szCs w:val="22"/>
        </w:rPr>
        <w:t xml:space="preserve"> godkendelser</w:t>
      </w:r>
    </w:p>
    <w:p w14:paraId="7A773A20" w14:textId="40781641" w:rsidR="00C12610" w:rsidRDefault="00354C20" w:rsidP="00DB4330">
      <w:r>
        <w:t>Virksomheden</w:t>
      </w:r>
      <w:r w:rsidR="00DB4330">
        <w:t xml:space="preserve"> er i dag reguleret af </w:t>
      </w:r>
      <w:r w:rsidR="00633493">
        <w:t>følgende</w:t>
      </w:r>
      <w:r w:rsidR="00DB4330">
        <w:t xml:space="preserve"> miljøgodkendelser samt en tilslutningstilladelse</w:t>
      </w:r>
      <w:r w:rsidR="00C12610">
        <w:t xml:space="preserve">: </w:t>
      </w:r>
    </w:p>
    <w:p w14:paraId="7DE6086F" w14:textId="2E0E72B8" w:rsidR="00C12610" w:rsidRPr="003D0CCE" w:rsidRDefault="00C12610" w:rsidP="00C12610">
      <w:pPr>
        <w:numPr>
          <w:ilvl w:val="0"/>
          <w:numId w:val="18"/>
        </w:numPr>
      </w:pPr>
      <w:r>
        <w:rPr>
          <w:szCs w:val="20"/>
        </w:rPr>
        <w:t xml:space="preserve">Revurdering af miljøgodkendelser samt miljøgodkendelse af ny </w:t>
      </w:r>
      <w:proofErr w:type="spellStart"/>
      <w:r>
        <w:rPr>
          <w:szCs w:val="20"/>
        </w:rPr>
        <w:t>fliskedel</w:t>
      </w:r>
      <w:proofErr w:type="spellEnd"/>
      <w:r>
        <w:rPr>
          <w:szCs w:val="20"/>
        </w:rPr>
        <w:t xml:space="preserve"> af </w:t>
      </w:r>
      <w:r w:rsidRPr="003D0CCE">
        <w:rPr>
          <w:szCs w:val="20"/>
        </w:rPr>
        <w:t>8. oktober 2013</w:t>
      </w:r>
      <w:r w:rsidR="00C17FC5">
        <w:rPr>
          <w:szCs w:val="20"/>
        </w:rPr>
        <w:t>.</w:t>
      </w:r>
    </w:p>
    <w:p w14:paraId="7CDE81E8" w14:textId="057C2D38" w:rsidR="00C12610" w:rsidRDefault="00C12610" w:rsidP="00C12610">
      <w:pPr>
        <w:numPr>
          <w:ilvl w:val="0"/>
          <w:numId w:val="18"/>
        </w:numPr>
      </w:pPr>
      <w:r w:rsidRPr="003D0CCE">
        <w:t>Afgørelse om miljøgodkendelse samt om at projektet ikke er omfattet af krav om miljøvurdering</w:t>
      </w:r>
      <w:r>
        <w:t xml:space="preserve"> af </w:t>
      </w:r>
      <w:r w:rsidRPr="003D0CCE">
        <w:t>6. januar 2022</w:t>
      </w:r>
      <w:r w:rsidR="00C17FC5">
        <w:t>.</w:t>
      </w:r>
    </w:p>
    <w:p w14:paraId="514590CE" w14:textId="375A52C0" w:rsidR="00C12610" w:rsidRDefault="00C12610" w:rsidP="00C12610">
      <w:pPr>
        <w:pStyle w:val="Listeafsnit"/>
        <w:numPr>
          <w:ilvl w:val="0"/>
          <w:numId w:val="18"/>
        </w:numPr>
      </w:pPr>
      <w:r w:rsidRPr="00130B48">
        <w:t>Tilslutningstilladelse til den offentlige spildevands- og regnvandsledning samt nedsivningstilladelse til tagvand</w:t>
      </w:r>
      <w:r>
        <w:t xml:space="preserve"> af </w:t>
      </w:r>
      <w:r w:rsidRPr="00130B48">
        <w:t>6. januar 2022</w:t>
      </w:r>
      <w:r w:rsidR="00C17FC5">
        <w:t>.</w:t>
      </w:r>
    </w:p>
    <w:p w14:paraId="3ACE4923" w14:textId="75C3B5C0" w:rsidR="00DB4330" w:rsidRDefault="00DB4330" w:rsidP="00B932EA"/>
    <w:p w14:paraId="4AB1D21C" w14:textId="750825C3" w:rsidR="00556C63" w:rsidRDefault="00556C63" w:rsidP="00B932EA">
      <w:r w:rsidRPr="00442A76">
        <w:t xml:space="preserve">Jævnfør </w:t>
      </w:r>
      <w:r w:rsidR="00C3617A" w:rsidRPr="00442A76">
        <w:t>§ 7</w:t>
      </w:r>
      <w:r w:rsidR="00AE400D">
        <w:t>3</w:t>
      </w:r>
      <w:r w:rsidR="00C3617A" w:rsidRPr="00442A76">
        <w:t xml:space="preserve"> stk.4 skal tilsynsmyndigheden oplyse om, hvilke af virksomhedens godkendelser eller vilkår, der bortfalder fra den 1. januar 20</w:t>
      </w:r>
      <w:r w:rsidR="00AE400D">
        <w:t>25</w:t>
      </w:r>
      <w:r w:rsidR="00C17FC5">
        <w:t>.</w:t>
      </w:r>
    </w:p>
    <w:p w14:paraId="147A9995" w14:textId="77777777" w:rsidR="00556C63" w:rsidRDefault="00556C63" w:rsidP="00B932EA"/>
    <w:p w14:paraId="6ED5DB3D" w14:textId="0AF3B617" w:rsidR="00DB4330" w:rsidRPr="0046618E" w:rsidRDefault="00C12610" w:rsidP="00DB4330">
      <w:pPr>
        <w:rPr>
          <w:u w:val="single"/>
        </w:rPr>
      </w:pPr>
      <w:r>
        <w:rPr>
          <w:u w:val="single"/>
        </w:rPr>
        <w:t>M</w:t>
      </w:r>
      <w:r w:rsidR="00DB4330" w:rsidRPr="0046618E">
        <w:rPr>
          <w:u w:val="single"/>
        </w:rPr>
        <w:t>iljøgodkendelse af 8. oktober 2013</w:t>
      </w:r>
      <w:r w:rsidR="00354C20">
        <w:rPr>
          <w:u w:val="single"/>
        </w:rPr>
        <w:t>:</w:t>
      </w:r>
    </w:p>
    <w:p w14:paraId="32127905" w14:textId="51BA905C" w:rsidR="008D7F87" w:rsidRDefault="006A0A8F" w:rsidP="00B932EA">
      <w:r>
        <w:t>Miljøgodkendelse</w:t>
      </w:r>
      <w:r w:rsidR="00F454EE">
        <w:t xml:space="preserve">n omhandler drift </w:t>
      </w:r>
      <w:r w:rsidR="002037C6">
        <w:t xml:space="preserve">af virksomhedens varmeproducerende anlæg </w:t>
      </w:r>
      <w:r w:rsidR="000D0192">
        <w:t xml:space="preserve">(G 201) </w:t>
      </w:r>
      <w:r w:rsidR="002037C6">
        <w:t>sam</w:t>
      </w:r>
      <w:r w:rsidR="000D0192">
        <w:t>t modtagelse af</w:t>
      </w:r>
      <w:r w:rsidR="007D1A10">
        <w:t xml:space="preserve"> ikke-farligt affald (</w:t>
      </w:r>
      <w:r w:rsidR="00702591">
        <w:t>K 212).</w:t>
      </w:r>
      <w:r w:rsidR="0068472D">
        <w:t xml:space="preserve"> G</w:t>
      </w:r>
      <w:r w:rsidR="008D7F87">
        <w:t xml:space="preserve">odkendelsen er gældende </w:t>
      </w:r>
      <w:r w:rsidR="00C915B6">
        <w:t>indtil</w:t>
      </w:r>
      <w:r w:rsidR="008D7F87">
        <w:t xml:space="preserve"> </w:t>
      </w:r>
      <w:r w:rsidR="00C915B6">
        <w:t xml:space="preserve">den </w:t>
      </w:r>
      <w:r w:rsidR="008D7F87" w:rsidRPr="00702362">
        <w:rPr>
          <w:u w:val="single"/>
        </w:rPr>
        <w:t>1. januar 2025</w:t>
      </w:r>
      <w:r w:rsidR="008D7F87">
        <w:t xml:space="preserve"> jævnfør § 100 i MCP-bekendtgørelsen</w:t>
      </w:r>
      <w:r w:rsidR="00C915B6">
        <w:t>, hvorefter godkendelsen bortfalder.</w:t>
      </w:r>
    </w:p>
    <w:p w14:paraId="590015E2" w14:textId="77777777" w:rsidR="00B02A6B" w:rsidRDefault="00B02A6B" w:rsidP="00B932EA"/>
    <w:p w14:paraId="5E97DC8F" w14:textId="1CAEAD0E" w:rsidR="006775F5" w:rsidRPr="00354C20" w:rsidRDefault="00354C20" w:rsidP="00B932EA">
      <w:pPr>
        <w:rPr>
          <w:u w:val="single"/>
        </w:rPr>
      </w:pPr>
      <w:r w:rsidRPr="00354C20">
        <w:rPr>
          <w:u w:val="single"/>
        </w:rPr>
        <w:t>Miljøgodkendelse af 6. januar 2022:</w:t>
      </w:r>
    </w:p>
    <w:p w14:paraId="05AB95BA" w14:textId="52B5D556" w:rsidR="00144FC3" w:rsidRDefault="00807D0B" w:rsidP="00C915B6">
      <w:r>
        <w:t>Miljøgodkendelsen omhandler</w:t>
      </w:r>
      <w:r w:rsidR="0034582E">
        <w:t xml:space="preserve"> </w:t>
      </w:r>
      <w:r w:rsidR="00111301">
        <w:t xml:space="preserve">flytning af mellemdepot af jord, oplagring af </w:t>
      </w:r>
      <w:r w:rsidR="007917CA">
        <w:t xml:space="preserve">ikke-farligt </w:t>
      </w:r>
      <w:r w:rsidR="003A7569">
        <w:t>affald</w:t>
      </w:r>
      <w:r w:rsidR="007917CA">
        <w:t xml:space="preserve"> (K 212)</w:t>
      </w:r>
      <w:r w:rsidR="00B720FC">
        <w:t>, etablering af ny lagerhal</w:t>
      </w:r>
      <w:r w:rsidR="00CE7C12">
        <w:t>, hvor der også etableres et mindre værksted.</w:t>
      </w:r>
      <w:r w:rsidR="0034582E">
        <w:t xml:space="preserve"> I godkendelsen er der desuden </w:t>
      </w:r>
      <w:r w:rsidR="00C51FA6">
        <w:t xml:space="preserve">indarbejdet </w:t>
      </w:r>
      <w:r w:rsidR="0066237C">
        <w:t>ændring af enkelte vilkår</w:t>
      </w:r>
      <w:r w:rsidR="00FF6635">
        <w:t xml:space="preserve">, </w:t>
      </w:r>
      <w:r w:rsidR="00702362">
        <w:t xml:space="preserve">som er </w:t>
      </w:r>
      <w:r w:rsidR="00FF6635">
        <w:t xml:space="preserve">meddelt i </w:t>
      </w:r>
      <w:r w:rsidR="00257B74">
        <w:t>miljøgodkendelse af 8. oktober 2013.</w:t>
      </w:r>
    </w:p>
    <w:p w14:paraId="6154D9AF" w14:textId="77777777" w:rsidR="00CE7C12" w:rsidRDefault="00CE7C12" w:rsidP="00C915B6"/>
    <w:p w14:paraId="19B5CC4D" w14:textId="09F2B4F2" w:rsidR="00A9472E" w:rsidRDefault="00C915B6" w:rsidP="00C915B6">
      <w:r>
        <w:t xml:space="preserve">Syddjurs Kommune har i </w:t>
      </w:r>
      <w:r w:rsidR="00C51FA6">
        <w:t>miljø</w:t>
      </w:r>
      <w:r w:rsidR="00144FC3">
        <w:t xml:space="preserve">godkendelsens </w:t>
      </w:r>
      <w:r>
        <w:t>vilkår 10</w:t>
      </w:r>
      <w:r w:rsidR="00721E64">
        <w:t xml:space="preserve"> og 11</w:t>
      </w:r>
      <w:r w:rsidR="00D06ACA">
        <w:t xml:space="preserve"> </w:t>
      </w:r>
      <w:r>
        <w:t>dispenseret fra standardvilkår om at</w:t>
      </w:r>
      <w:r w:rsidR="00CF166C">
        <w:t xml:space="preserve"> </w:t>
      </w:r>
      <w:r w:rsidR="00CF166C" w:rsidRPr="00CF166C">
        <w:t xml:space="preserve">porte til </w:t>
      </w:r>
      <w:proofErr w:type="spellStart"/>
      <w:r w:rsidR="00CF166C" w:rsidRPr="00CF166C">
        <w:t>aftipningshal</w:t>
      </w:r>
      <w:proofErr w:type="spellEnd"/>
      <w:r w:rsidR="00CF166C" w:rsidRPr="00CF166C">
        <w:t xml:space="preserve"> eller </w:t>
      </w:r>
      <w:proofErr w:type="spellStart"/>
      <w:r w:rsidR="00CF166C" w:rsidRPr="00CF166C">
        <w:t>aftipningsgrube</w:t>
      </w:r>
      <w:proofErr w:type="spellEnd"/>
      <w:r w:rsidR="00CF166C" w:rsidRPr="00CF166C">
        <w:t xml:space="preserve"> skal holdes lukket, når der ikke foregår trafik eller </w:t>
      </w:r>
      <w:proofErr w:type="spellStart"/>
      <w:r w:rsidR="00CF166C" w:rsidRPr="00CF166C">
        <w:t>aftipning</w:t>
      </w:r>
      <w:proofErr w:type="spellEnd"/>
      <w:r w:rsidR="00DA0480">
        <w:t xml:space="preserve">. </w:t>
      </w:r>
      <w:r w:rsidR="00497F1E">
        <w:t>Årsagen hertil er at</w:t>
      </w:r>
      <w:r w:rsidR="00144FC3">
        <w:t xml:space="preserve"> der dannes</w:t>
      </w:r>
      <w:r w:rsidR="00D06ACA">
        <w:t xml:space="preserve"> kondens ved opbevaring </w:t>
      </w:r>
      <w:r w:rsidR="00497F1E">
        <w:t xml:space="preserve">af </w:t>
      </w:r>
      <w:r w:rsidR="005F4017">
        <w:t xml:space="preserve">faste brændsler (flis) </w:t>
      </w:r>
      <w:r w:rsidR="00D06ACA">
        <w:t>for lukkede porte.</w:t>
      </w:r>
    </w:p>
    <w:p w14:paraId="0FF4C339" w14:textId="77777777" w:rsidR="00144FC3" w:rsidRDefault="00144FC3" w:rsidP="00C915B6"/>
    <w:p w14:paraId="4626DEAA" w14:textId="4ED32F34" w:rsidR="00C87092" w:rsidRDefault="00A9472E" w:rsidP="00C915B6">
      <w:r>
        <w:t>Fra 1. januar 2025 vil aflæsning og håndtering af faste brændsler være reguleret af MCP-bekendtgørelsens § 41 stk. 2</w:t>
      </w:r>
      <w:r w:rsidR="00FA2E6A">
        <w:t xml:space="preserve">, hvor der vil være krav om håndtering af faste brændsler for lukkede porte. </w:t>
      </w:r>
      <w:r>
        <w:t xml:space="preserve">For at kunne bibeholde </w:t>
      </w:r>
      <w:r w:rsidR="00694ED8">
        <w:t xml:space="preserve">nuværende </w:t>
      </w:r>
      <w:r>
        <w:t>vilkår</w:t>
      </w:r>
      <w:r w:rsidR="000A71D5">
        <w:t xml:space="preserve"> 10</w:t>
      </w:r>
      <w:r w:rsidR="0022688A">
        <w:t xml:space="preserve"> og 11</w:t>
      </w:r>
      <w:r w:rsidR="0091769E">
        <w:t>,</w:t>
      </w:r>
      <w:r>
        <w:t xml:space="preserve"> om håndtering af </w:t>
      </w:r>
      <w:r w:rsidR="00D06ACA">
        <w:t xml:space="preserve">faste brændsler for åbne porte, agter </w:t>
      </w:r>
      <w:r w:rsidR="00D06ACA" w:rsidRPr="00D06ACA">
        <w:t xml:space="preserve">Syddjurs Kommune </w:t>
      </w:r>
      <w:r w:rsidR="00FA2E6A">
        <w:t xml:space="preserve">derfor </w:t>
      </w:r>
      <w:r w:rsidR="00D06ACA" w:rsidRPr="00D06ACA">
        <w:t>at meddele påbud</w:t>
      </w:r>
      <w:r w:rsidR="00D06ACA">
        <w:t xml:space="preserve"> jf. </w:t>
      </w:r>
      <w:r w:rsidR="00F43BCD">
        <w:t>Miljøbeskyttelseslovens</w:t>
      </w:r>
      <w:r w:rsidR="00F43BCD">
        <w:rPr>
          <w:rStyle w:val="Fodnotehenvisning"/>
        </w:rPr>
        <w:footnoteReference w:id="2"/>
      </w:r>
      <w:r w:rsidR="00F43BCD">
        <w:t xml:space="preserve"> § 4</w:t>
      </w:r>
      <w:r w:rsidR="004435BE">
        <w:t xml:space="preserve">2 i januar 2024. </w:t>
      </w:r>
    </w:p>
    <w:p w14:paraId="0E17736D" w14:textId="77777777" w:rsidR="00C87092" w:rsidRDefault="00C87092" w:rsidP="00C915B6"/>
    <w:p w14:paraId="43DD2974" w14:textId="2F48EC56" w:rsidR="00354C20" w:rsidRDefault="002E5B43" w:rsidP="00B932EA">
      <w:r>
        <w:t>Øvrige vilkår i m</w:t>
      </w:r>
      <w:r w:rsidR="00C915B6" w:rsidRPr="00C915B6">
        <w:t>iljøgodkendelse</w:t>
      </w:r>
      <w:r w:rsidR="0004209F">
        <w:t>n</w:t>
      </w:r>
      <w:r w:rsidR="0022688A">
        <w:t>, som omhandler mellemdepotet og ny lagerhal</w:t>
      </w:r>
      <w:r w:rsidR="0004209F">
        <w:t>,</w:t>
      </w:r>
      <w:r w:rsidR="0022688A">
        <w:t xml:space="preserve"> vil fortsat være gældende.</w:t>
      </w:r>
    </w:p>
    <w:p w14:paraId="426CBE29" w14:textId="77777777" w:rsidR="008D7F87" w:rsidRDefault="008D7F87" w:rsidP="00B932EA"/>
    <w:p w14:paraId="4E5F9E89" w14:textId="77777777" w:rsidR="0004209F" w:rsidRDefault="0004209F">
      <w:pPr>
        <w:spacing w:line="240" w:lineRule="auto"/>
        <w:rPr>
          <w:u w:val="single"/>
        </w:rPr>
      </w:pPr>
      <w:r>
        <w:rPr>
          <w:u w:val="single"/>
        </w:rPr>
        <w:br w:type="page"/>
      </w:r>
    </w:p>
    <w:p w14:paraId="75E02127" w14:textId="1B9F6E85" w:rsidR="008D7F87" w:rsidRPr="008D7F87" w:rsidRDefault="008D7F87" w:rsidP="00B932EA">
      <w:pPr>
        <w:rPr>
          <w:u w:val="single"/>
        </w:rPr>
      </w:pPr>
      <w:r w:rsidRPr="008D7F87">
        <w:rPr>
          <w:u w:val="single"/>
        </w:rPr>
        <w:lastRenderedPageBreak/>
        <w:t>Tilslutningstilladelse af 6. januar 2022</w:t>
      </w:r>
    </w:p>
    <w:p w14:paraId="617CEDB4" w14:textId="74EDF966" w:rsidR="008D7F87" w:rsidRDefault="00E75692" w:rsidP="00B932EA">
      <w:r>
        <w:t>T</w:t>
      </w:r>
      <w:r w:rsidR="004A6DF3">
        <w:t xml:space="preserve">ilslutningstilladelsen omhandler </w:t>
      </w:r>
      <w:r w:rsidR="00DE4AF2">
        <w:t xml:space="preserve">afledning af </w:t>
      </w:r>
      <w:r w:rsidR="000A07BB">
        <w:t>overfladevand, tagvand og spildevand fra Ebeltoft Fjernvarme a.m.b.a.</w:t>
      </w:r>
      <w:r w:rsidR="007849CF">
        <w:t xml:space="preserve"> </w:t>
      </w:r>
      <w:r w:rsidR="008D7F87">
        <w:t xml:space="preserve">Der sker ikke ændringer </w:t>
      </w:r>
      <w:r w:rsidR="00D06ACA">
        <w:t xml:space="preserve">i </w:t>
      </w:r>
      <w:r w:rsidR="008D7F87">
        <w:t>tilslutningstilladelsen</w:t>
      </w:r>
      <w:r w:rsidR="007849CF">
        <w:t xml:space="preserve"> i henhold til MCP-bekendtgørelsen.</w:t>
      </w:r>
    </w:p>
    <w:p w14:paraId="4D80DAD1" w14:textId="77777777" w:rsidR="0069214C" w:rsidRDefault="0069214C" w:rsidP="00B932EA"/>
    <w:p w14:paraId="5F45D1BD" w14:textId="77777777" w:rsidR="00A9472E" w:rsidRPr="00B932EA" w:rsidRDefault="00A9472E" w:rsidP="00B932EA"/>
    <w:p w14:paraId="683A97C0" w14:textId="77777777" w:rsidR="00B932EA" w:rsidRPr="00FB4E07" w:rsidRDefault="00B932EA" w:rsidP="00B932EA">
      <w:pPr>
        <w:rPr>
          <w:b/>
          <w:sz w:val="22"/>
          <w:szCs w:val="22"/>
        </w:rPr>
      </w:pPr>
      <w:r w:rsidRPr="00FB4E07">
        <w:rPr>
          <w:b/>
          <w:sz w:val="22"/>
          <w:szCs w:val="22"/>
        </w:rPr>
        <w:t>Fremtidige udvidelser</w:t>
      </w:r>
    </w:p>
    <w:p w14:paraId="2ADC7EF0" w14:textId="166CADFC" w:rsidR="00B932EA" w:rsidRDefault="00B932EA" w:rsidP="00B932EA">
      <w:r w:rsidRPr="00B932EA">
        <w:t>Fremtidige udvidelser eller ændringer af</w:t>
      </w:r>
      <w:r w:rsidR="0069214C">
        <w:t xml:space="preserve"> jeres</w:t>
      </w:r>
      <w:r w:rsidRPr="00B932EA">
        <w:t xml:space="preserve"> fyringsanlæ</w:t>
      </w:r>
      <w:r w:rsidR="0069214C">
        <w:t>g</w:t>
      </w:r>
      <w:r w:rsidRPr="00B932EA">
        <w:t>, der indebærer forøget forurening, må ikke påbegyndes, før de er anmeldt til kommunen.</w:t>
      </w:r>
    </w:p>
    <w:p w14:paraId="286F8F12" w14:textId="5B0E72E3" w:rsidR="005A52FD" w:rsidRDefault="005A52FD" w:rsidP="005A52FD">
      <w:pPr>
        <w:rPr>
          <w:b/>
        </w:rPr>
      </w:pPr>
    </w:p>
    <w:p w14:paraId="2AA0AF46" w14:textId="77777777" w:rsidR="0069214C" w:rsidRDefault="0069214C" w:rsidP="005A52FD">
      <w:pPr>
        <w:rPr>
          <w:b/>
        </w:rPr>
      </w:pPr>
    </w:p>
    <w:p w14:paraId="57D93332" w14:textId="6194E705" w:rsidR="005A52FD" w:rsidRPr="00FB4E07" w:rsidRDefault="005A52FD" w:rsidP="005A52FD">
      <w:pPr>
        <w:rPr>
          <w:b/>
          <w:sz w:val="22"/>
          <w:szCs w:val="22"/>
        </w:rPr>
      </w:pPr>
      <w:r w:rsidRPr="00FB4E07">
        <w:rPr>
          <w:b/>
          <w:sz w:val="22"/>
          <w:szCs w:val="22"/>
        </w:rPr>
        <w:t>Offentliggørelse</w:t>
      </w:r>
    </w:p>
    <w:p w14:paraId="5B293312" w14:textId="0237C37F" w:rsidR="005A52FD" w:rsidRPr="00B932EA" w:rsidRDefault="008741E3" w:rsidP="005A52FD">
      <w:r>
        <w:t>Registreringen</w:t>
      </w:r>
      <w:r w:rsidR="005A52FD" w:rsidRPr="00B932EA">
        <w:t xml:space="preserve"> offentliggøres</w:t>
      </w:r>
      <w:r w:rsidR="008445F5" w:rsidRPr="00B932EA">
        <w:t xml:space="preserve"> i henhold til </w:t>
      </w:r>
      <w:r w:rsidR="008445F5">
        <w:t>MCP-bekendtgørelsen</w:t>
      </w:r>
      <w:r w:rsidR="005A52FD" w:rsidRPr="00B932EA">
        <w:t xml:space="preserve"> på Miljøstyrelsens portal Digital Miljø</w:t>
      </w:r>
      <w:r w:rsidR="005A52FD">
        <w:t xml:space="preserve"> A</w:t>
      </w:r>
      <w:r w:rsidR="005A52FD" w:rsidRPr="00B932EA">
        <w:t>dministration (DMA).</w:t>
      </w:r>
    </w:p>
    <w:p w14:paraId="569931DF" w14:textId="77777777" w:rsidR="005A52FD" w:rsidRDefault="005A52FD" w:rsidP="005A52FD">
      <w:r w:rsidRPr="00B932EA">
        <w:t>Der skal gøres opmærksom på, at enhver har ret til aktindsigt i de oplysninger, som tilsynsmyndigheden er i besiddelse af med de begrænsninger, der følger af offentlighedsloven, forvaltningsloven og lov om aktindsigt i miljøoplysninger.</w:t>
      </w:r>
    </w:p>
    <w:p w14:paraId="4E1B2D46" w14:textId="77777777" w:rsidR="005A52FD" w:rsidRDefault="005A52FD" w:rsidP="005A52FD"/>
    <w:p w14:paraId="03A4BA8A" w14:textId="77777777" w:rsidR="005A52FD" w:rsidRPr="00B932EA" w:rsidRDefault="005A52FD" w:rsidP="005A52FD">
      <w:r>
        <w:t xml:space="preserve">Sagens oplysninger kan ses på Syddjurs hjemmeside under Åbent Indsigt. </w:t>
      </w:r>
    </w:p>
    <w:p w14:paraId="0BE73B96" w14:textId="77777777" w:rsidR="005A52FD" w:rsidRDefault="005A52FD" w:rsidP="00B932EA"/>
    <w:p w14:paraId="680ABA75" w14:textId="77777777" w:rsidR="0069214C" w:rsidRDefault="0069214C" w:rsidP="00B932EA"/>
    <w:p w14:paraId="290F4618" w14:textId="5AD080BA" w:rsidR="00B932EA" w:rsidRPr="00FB4E07" w:rsidRDefault="00B932EA" w:rsidP="00B932EA">
      <w:pPr>
        <w:rPr>
          <w:b/>
          <w:sz w:val="22"/>
          <w:szCs w:val="22"/>
        </w:rPr>
      </w:pPr>
      <w:r w:rsidRPr="00FB4E07">
        <w:rPr>
          <w:b/>
          <w:sz w:val="22"/>
          <w:szCs w:val="22"/>
        </w:rPr>
        <w:t>Brugerbetaling</w:t>
      </w:r>
    </w:p>
    <w:p w14:paraId="44A02F1A" w14:textId="77777777" w:rsidR="00BE38A3" w:rsidRDefault="00C84A37" w:rsidP="00C84A37">
      <w:r>
        <w:t>Arbejdet med behandlingen af anmeldelsen er omfattet af reglerne i brugerbetalingsbekendtgørelse</w:t>
      </w:r>
      <w:r w:rsidR="007F7E2B">
        <w:t>n</w:t>
      </w:r>
      <w:r w:rsidR="00BE38A3">
        <w:t xml:space="preserve">. </w:t>
      </w:r>
    </w:p>
    <w:p w14:paraId="218091E2" w14:textId="77777777" w:rsidR="00BE38A3" w:rsidRDefault="00BE38A3" w:rsidP="00C84A37"/>
    <w:p w14:paraId="560E080A" w14:textId="503BCEFD" w:rsidR="00C84A37" w:rsidRDefault="00C84A37" w:rsidP="00C84A37">
      <w:r>
        <w:t>Brugerbetalingen</w:t>
      </w:r>
      <w:r w:rsidR="00430353">
        <w:rPr>
          <w:rStyle w:val="Fodnotehenvisning"/>
        </w:rPr>
        <w:footnoteReference w:id="3"/>
      </w:r>
      <w:r>
        <w:t xml:space="preserve"> opkræves én gang årligt i november måned. </w:t>
      </w:r>
    </w:p>
    <w:p w14:paraId="4BD4C8AA" w14:textId="77777777" w:rsidR="00CA6171" w:rsidRDefault="00CA6171" w:rsidP="00597710"/>
    <w:p w14:paraId="3D2302B7" w14:textId="77777777" w:rsidR="00CA6171" w:rsidRDefault="00CA6171" w:rsidP="00597710"/>
    <w:p w14:paraId="032C01F9" w14:textId="77777777" w:rsidR="00CA6171" w:rsidRDefault="00CB1246" w:rsidP="00597710">
      <w:r>
        <w:t>Med venlig hilsen</w:t>
      </w:r>
    </w:p>
    <w:p w14:paraId="4A54589E" w14:textId="77777777" w:rsidR="005806AA" w:rsidRDefault="005806AA" w:rsidP="00597710">
      <w:bookmarkStart w:id="13" w:name="Underskrift"/>
      <w:bookmarkEnd w:id="13"/>
    </w:p>
    <w:p w14:paraId="20D870DB" w14:textId="23315BA8" w:rsidR="00CA6171" w:rsidRDefault="0022688A" w:rsidP="00597710">
      <w:bookmarkStart w:id="14" w:name="Underskrift_navn"/>
      <w:bookmarkEnd w:id="14"/>
      <w:r w:rsidRPr="0022688A">
        <w:t>Helle Kløcher</w:t>
      </w:r>
    </w:p>
    <w:p w14:paraId="2A6E48AB" w14:textId="488E937A" w:rsidR="00BE378B" w:rsidRDefault="00ED06B3" w:rsidP="00597710">
      <w:bookmarkStart w:id="15" w:name="Stilling"/>
      <w:bookmarkEnd w:id="15"/>
      <w:r>
        <w:t>Miljømedarbejder</w:t>
      </w:r>
    </w:p>
    <w:p w14:paraId="20BC7A07" w14:textId="77777777" w:rsidR="00BE378B" w:rsidRDefault="00BE378B">
      <w:pPr>
        <w:spacing w:line="240" w:lineRule="auto"/>
      </w:pPr>
      <w:r>
        <w:br w:type="page"/>
      </w:r>
    </w:p>
    <w:p w14:paraId="26E05B17" w14:textId="77777777" w:rsidR="00BE378B" w:rsidRDefault="00BE378B" w:rsidP="00BE378B">
      <w:pPr>
        <w:rPr>
          <w:b/>
          <w:bCs/>
        </w:rPr>
      </w:pPr>
      <w:r>
        <w:rPr>
          <w:b/>
          <w:bCs/>
        </w:rPr>
        <w:lastRenderedPageBreak/>
        <w:t xml:space="preserve">BILAG: </w:t>
      </w:r>
    </w:p>
    <w:p w14:paraId="79A215B0" w14:textId="6764F38D" w:rsidR="00BE378B" w:rsidRPr="00BE378B" w:rsidRDefault="00BE378B" w:rsidP="00BE378B">
      <w:pPr>
        <w:rPr>
          <w:b/>
          <w:bCs/>
        </w:rPr>
      </w:pPr>
      <w:r w:rsidRPr="00BE378B">
        <w:rPr>
          <w:b/>
          <w:bCs/>
        </w:rPr>
        <w:t>Oplysninger der er registreret i forbindelse med anmeldelse efter MCP-bekendtgørelsen i efteråret 2023.</w:t>
      </w:r>
    </w:p>
    <w:p w14:paraId="5A26F526" w14:textId="77777777" w:rsidR="00BE378B" w:rsidRPr="00BE378B" w:rsidRDefault="00BE378B" w:rsidP="00BE378B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269"/>
        <w:gridCol w:w="4225"/>
      </w:tblGrid>
      <w:tr w:rsidR="00BE378B" w:rsidRPr="00BE378B" w14:paraId="1114AAC1" w14:textId="77777777" w:rsidTr="002322D6">
        <w:tc>
          <w:tcPr>
            <w:tcW w:w="4814" w:type="dxa"/>
          </w:tcPr>
          <w:p w14:paraId="2397A885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>Virksomhedens navn og adresse:</w:t>
            </w:r>
          </w:p>
        </w:tc>
        <w:tc>
          <w:tcPr>
            <w:tcW w:w="4814" w:type="dxa"/>
          </w:tcPr>
          <w:p w14:paraId="25AACA20" w14:textId="77777777" w:rsidR="008C5D72" w:rsidRDefault="008C5D72" w:rsidP="00BE378B">
            <w:r>
              <w:t>Ebeltoft Fjernvarmeværk</w:t>
            </w:r>
          </w:p>
          <w:p w14:paraId="0C28B782" w14:textId="3CFDA006" w:rsidR="00BE378B" w:rsidRPr="00BE378B" w:rsidRDefault="008C5D72" w:rsidP="00BE378B">
            <w:r>
              <w:t xml:space="preserve">Hans Winthers Vej 9-11, 8400 Ebeltoft </w:t>
            </w:r>
          </w:p>
        </w:tc>
      </w:tr>
      <w:tr w:rsidR="00BE378B" w:rsidRPr="00BE378B" w14:paraId="4DB18EF4" w14:textId="77777777" w:rsidTr="002322D6">
        <w:tc>
          <w:tcPr>
            <w:tcW w:w="4814" w:type="dxa"/>
          </w:tcPr>
          <w:p w14:paraId="60E76E40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>Fyringsanlæggets adresse:</w:t>
            </w:r>
          </w:p>
        </w:tc>
        <w:tc>
          <w:tcPr>
            <w:tcW w:w="4814" w:type="dxa"/>
          </w:tcPr>
          <w:p w14:paraId="297D79AC" w14:textId="0A06EDD2" w:rsidR="00BE378B" w:rsidRPr="00BE378B" w:rsidRDefault="00663BB0" w:rsidP="00BE378B">
            <w:r>
              <w:t>Hans Winthers Vej 9-11, 8400 Ebeltoft</w:t>
            </w:r>
          </w:p>
        </w:tc>
      </w:tr>
      <w:tr w:rsidR="00BE378B" w:rsidRPr="00BE378B" w14:paraId="76605CFC" w14:textId="77777777" w:rsidTr="002322D6">
        <w:tc>
          <w:tcPr>
            <w:tcW w:w="4814" w:type="dxa"/>
          </w:tcPr>
          <w:p w14:paraId="2FC60DD1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>CVR-nr.:</w:t>
            </w:r>
          </w:p>
        </w:tc>
        <w:tc>
          <w:tcPr>
            <w:tcW w:w="4814" w:type="dxa"/>
          </w:tcPr>
          <w:p w14:paraId="5C0CE956" w14:textId="74CB6EA2" w:rsidR="00BE378B" w:rsidRPr="00BE378B" w:rsidRDefault="008C5D72" w:rsidP="00BE378B">
            <w:r w:rsidRPr="008C5D72">
              <w:t>22 70 37 14</w:t>
            </w:r>
          </w:p>
        </w:tc>
      </w:tr>
    </w:tbl>
    <w:p w14:paraId="69DC1A18" w14:textId="77777777" w:rsidR="00BE378B" w:rsidRPr="00BE378B" w:rsidRDefault="00BE378B" w:rsidP="00BE378B"/>
    <w:p w14:paraId="3BE1EFF3" w14:textId="77777777" w:rsidR="00BE378B" w:rsidRPr="00BE378B" w:rsidRDefault="00BE378B" w:rsidP="00BE378B"/>
    <w:tbl>
      <w:tblPr>
        <w:tblStyle w:val="Tabel-Gitter"/>
        <w:tblW w:w="8500" w:type="dxa"/>
        <w:tblLook w:val="04A0" w:firstRow="1" w:lastRow="0" w:firstColumn="1" w:lastColumn="0" w:noHBand="0" w:noVBand="1"/>
      </w:tblPr>
      <w:tblGrid>
        <w:gridCol w:w="4145"/>
        <w:gridCol w:w="4355"/>
      </w:tblGrid>
      <w:tr w:rsidR="008F2E7D" w:rsidRPr="00BE378B" w14:paraId="07530938" w14:textId="77777777" w:rsidTr="003C5EA4">
        <w:tc>
          <w:tcPr>
            <w:tcW w:w="4145" w:type="dxa"/>
          </w:tcPr>
          <w:p w14:paraId="65BEFFF6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 xml:space="preserve">Det mellemstore fyringsanlægs typer (gas, kedel, nødanlæg etc.) </w:t>
            </w:r>
          </w:p>
        </w:tc>
        <w:tc>
          <w:tcPr>
            <w:tcW w:w="4355" w:type="dxa"/>
          </w:tcPr>
          <w:p w14:paraId="735143E6" w14:textId="1BD23FAF" w:rsidR="008C5D72" w:rsidRDefault="008C5D72" w:rsidP="00BE378B">
            <w:proofErr w:type="spellStart"/>
            <w:r w:rsidRPr="008C5D72">
              <w:t>Fliskedel</w:t>
            </w:r>
            <w:proofErr w:type="spellEnd"/>
            <w:r w:rsidRPr="008C5D72">
              <w:t xml:space="preserve"> 1 </w:t>
            </w:r>
            <w:r w:rsidR="0004209F">
              <w:t>-</w:t>
            </w:r>
            <w:r w:rsidR="0004209F">
              <w:tab/>
            </w:r>
            <w:r w:rsidRPr="008C5D72">
              <w:t xml:space="preserve">Normal drift </w:t>
            </w:r>
          </w:p>
          <w:p w14:paraId="323580C5" w14:textId="6BE1EF98" w:rsidR="008C5D72" w:rsidRDefault="008C5D72" w:rsidP="00BE378B">
            <w:proofErr w:type="spellStart"/>
            <w:r w:rsidRPr="008C5D72">
              <w:t>Fliskedel</w:t>
            </w:r>
            <w:proofErr w:type="spellEnd"/>
            <w:r w:rsidRPr="008C5D72">
              <w:t xml:space="preserve"> 2 </w:t>
            </w:r>
            <w:r w:rsidR="0004209F">
              <w:t>-</w:t>
            </w:r>
            <w:r w:rsidR="0004209F">
              <w:tab/>
            </w:r>
            <w:r w:rsidRPr="008C5D72">
              <w:t>Nødanlæg</w:t>
            </w:r>
          </w:p>
          <w:p w14:paraId="1BFD9B65" w14:textId="55B17DF3" w:rsidR="008C5D72" w:rsidRDefault="008C5D72" w:rsidP="00BE378B">
            <w:r>
              <w:t>O</w:t>
            </w:r>
            <w:r w:rsidRPr="008C5D72">
              <w:t xml:space="preserve">liekedel 3 </w:t>
            </w:r>
            <w:r w:rsidR="0004209F">
              <w:t>-</w:t>
            </w:r>
            <w:r w:rsidR="0004209F">
              <w:tab/>
            </w:r>
            <w:r w:rsidRPr="008C5D72">
              <w:t>Nødanlæg</w:t>
            </w:r>
          </w:p>
          <w:p w14:paraId="27657B10" w14:textId="1539A421" w:rsidR="008C5D72" w:rsidRDefault="008C5D72" w:rsidP="00BE378B">
            <w:r w:rsidRPr="008C5D72">
              <w:t xml:space="preserve">Oliekedel 4 </w:t>
            </w:r>
            <w:r w:rsidR="0004209F">
              <w:t>-</w:t>
            </w:r>
            <w:r w:rsidR="0004209F">
              <w:tab/>
            </w:r>
            <w:r w:rsidRPr="008C5D72">
              <w:t>Nødanlæg</w:t>
            </w:r>
          </w:p>
          <w:p w14:paraId="65D51961" w14:textId="5F5A3916" w:rsidR="008C5D72" w:rsidRDefault="008C5D72" w:rsidP="00BE378B">
            <w:proofErr w:type="spellStart"/>
            <w:r w:rsidRPr="008C5D72">
              <w:t>Fliskedel</w:t>
            </w:r>
            <w:proofErr w:type="spellEnd"/>
            <w:r w:rsidRPr="008C5D72">
              <w:t xml:space="preserve"> 5 </w:t>
            </w:r>
            <w:r w:rsidR="0004209F">
              <w:t>-</w:t>
            </w:r>
            <w:r w:rsidR="0004209F">
              <w:tab/>
            </w:r>
            <w:r w:rsidRPr="008C5D72">
              <w:t>Normal drift</w:t>
            </w:r>
          </w:p>
          <w:p w14:paraId="6B6E7388" w14:textId="2EA8617E" w:rsidR="008F2E7D" w:rsidRPr="00BE378B" w:rsidRDefault="008F2E7D" w:rsidP="00BE378B"/>
        </w:tc>
      </w:tr>
      <w:tr w:rsidR="008F2E7D" w:rsidRPr="00BE378B" w14:paraId="5533A1B0" w14:textId="77777777" w:rsidTr="003C5EA4">
        <w:tc>
          <w:tcPr>
            <w:tcW w:w="4145" w:type="dxa"/>
          </w:tcPr>
          <w:p w14:paraId="17955089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 xml:space="preserve">Det mellemstore fyringsanlægs nominelle </w:t>
            </w:r>
            <w:proofErr w:type="spellStart"/>
            <w:r w:rsidRPr="00BE378B">
              <w:rPr>
                <w:b/>
                <w:bCs/>
              </w:rPr>
              <w:t>indfyrede</w:t>
            </w:r>
            <w:proofErr w:type="spellEnd"/>
            <w:r w:rsidRPr="00BE378B">
              <w:rPr>
                <w:b/>
                <w:bCs/>
              </w:rPr>
              <w:t xml:space="preserve"> termiske effekt i MW.</w:t>
            </w:r>
          </w:p>
        </w:tc>
        <w:tc>
          <w:tcPr>
            <w:tcW w:w="4355" w:type="dxa"/>
          </w:tcPr>
          <w:p w14:paraId="4B702194" w14:textId="234CFC8D" w:rsidR="00BE378B" w:rsidRDefault="008C5D72" w:rsidP="00BE378B">
            <w:proofErr w:type="spellStart"/>
            <w:r w:rsidRPr="008C5D72">
              <w:t>Fliskedel</w:t>
            </w:r>
            <w:proofErr w:type="spellEnd"/>
            <w:r w:rsidRPr="008C5D72">
              <w:t xml:space="preserve"> 1 </w:t>
            </w:r>
            <w:r>
              <w:t xml:space="preserve">- </w:t>
            </w:r>
            <w:r w:rsidR="0004209F">
              <w:tab/>
            </w:r>
            <w:r w:rsidRPr="008C5D72">
              <w:t>9</w:t>
            </w:r>
            <w:r>
              <w:t xml:space="preserve"> MW</w:t>
            </w:r>
          </w:p>
          <w:p w14:paraId="05554A33" w14:textId="57443C8D" w:rsidR="008C5D72" w:rsidRDefault="008C5D72" w:rsidP="00BE378B">
            <w:proofErr w:type="spellStart"/>
            <w:r>
              <w:t>Fliskedel</w:t>
            </w:r>
            <w:proofErr w:type="spellEnd"/>
            <w:r>
              <w:t xml:space="preserve"> 2 </w:t>
            </w:r>
            <w:r w:rsidR="0004209F">
              <w:t>-</w:t>
            </w:r>
            <w:r>
              <w:t xml:space="preserve"> </w:t>
            </w:r>
            <w:r w:rsidR="0004209F">
              <w:tab/>
            </w:r>
            <w:r>
              <w:t>5 MW</w:t>
            </w:r>
          </w:p>
          <w:p w14:paraId="49EF06CB" w14:textId="2C5D0D68" w:rsidR="008C5D72" w:rsidRDefault="008C5D72" w:rsidP="00BE378B">
            <w:r>
              <w:t>Oliekedel 3</w:t>
            </w:r>
            <w:r w:rsidR="00CB787D">
              <w:t xml:space="preserve"> </w:t>
            </w:r>
            <w:r w:rsidR="0004209F">
              <w:t>-</w:t>
            </w:r>
            <w:r w:rsidR="00CB787D">
              <w:t xml:space="preserve"> </w:t>
            </w:r>
            <w:r w:rsidR="0004209F">
              <w:tab/>
            </w:r>
            <w:r w:rsidR="00CB787D">
              <w:t>7,3 MW</w:t>
            </w:r>
          </w:p>
          <w:p w14:paraId="2A4D74F9" w14:textId="649E8FD5" w:rsidR="00CB787D" w:rsidRDefault="00CB787D" w:rsidP="00BE378B">
            <w:r>
              <w:t xml:space="preserve">Oliekedel 4 </w:t>
            </w:r>
            <w:r w:rsidR="0004209F">
              <w:t>-</w:t>
            </w:r>
            <w:r>
              <w:t xml:space="preserve"> </w:t>
            </w:r>
            <w:r w:rsidR="0004209F">
              <w:tab/>
            </w:r>
            <w:r>
              <w:t>10 MW</w:t>
            </w:r>
          </w:p>
          <w:p w14:paraId="77FDF4F2" w14:textId="63E3E8C5" w:rsidR="00CB787D" w:rsidRDefault="00CB787D" w:rsidP="00BE378B">
            <w:proofErr w:type="spellStart"/>
            <w:r>
              <w:t>Fliskedel</w:t>
            </w:r>
            <w:proofErr w:type="spellEnd"/>
            <w:r>
              <w:t xml:space="preserve"> 5 </w:t>
            </w:r>
            <w:r w:rsidR="0004209F">
              <w:t>-</w:t>
            </w:r>
            <w:r>
              <w:t xml:space="preserve"> </w:t>
            </w:r>
            <w:r w:rsidR="0004209F">
              <w:tab/>
            </w:r>
            <w:r>
              <w:t>10 MW</w:t>
            </w:r>
          </w:p>
          <w:p w14:paraId="563F4B2B" w14:textId="73A04504" w:rsidR="008F2E7D" w:rsidRPr="00BE378B" w:rsidRDefault="008F2E7D" w:rsidP="00BE378B"/>
        </w:tc>
      </w:tr>
      <w:tr w:rsidR="008F2E7D" w:rsidRPr="00BE378B" w14:paraId="6A063EC3" w14:textId="77777777" w:rsidTr="003C5EA4">
        <w:tc>
          <w:tcPr>
            <w:tcW w:w="4145" w:type="dxa"/>
          </w:tcPr>
          <w:p w14:paraId="38CEBA73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 xml:space="preserve">Type og andel af benyttede brændsler </w:t>
            </w:r>
          </w:p>
        </w:tc>
        <w:tc>
          <w:tcPr>
            <w:tcW w:w="4355" w:type="dxa"/>
          </w:tcPr>
          <w:p w14:paraId="68D507EE" w14:textId="3965A95B" w:rsidR="00CB787D" w:rsidRDefault="00CB787D" w:rsidP="00BE378B">
            <w:proofErr w:type="spellStart"/>
            <w:r w:rsidRPr="00CB787D">
              <w:t>Fliskedel</w:t>
            </w:r>
            <w:proofErr w:type="spellEnd"/>
            <w:r w:rsidRPr="00CB787D">
              <w:t xml:space="preserve"> 1</w:t>
            </w:r>
            <w:r>
              <w:t xml:space="preserve"> - </w:t>
            </w:r>
            <w:r w:rsidR="0004209F">
              <w:tab/>
            </w:r>
            <w:r w:rsidRPr="00CB787D">
              <w:t>Træflis 100</w:t>
            </w:r>
            <w:r>
              <w:t>%</w:t>
            </w:r>
          </w:p>
          <w:p w14:paraId="791C9510" w14:textId="0C1ECF18" w:rsidR="00CB787D" w:rsidRDefault="00CB787D" w:rsidP="00BE378B">
            <w:proofErr w:type="spellStart"/>
            <w:r w:rsidRPr="00CB787D">
              <w:t>Fliskedel</w:t>
            </w:r>
            <w:proofErr w:type="spellEnd"/>
            <w:r w:rsidRPr="00CB787D">
              <w:t xml:space="preserve"> 2 </w:t>
            </w:r>
            <w:r>
              <w:t xml:space="preserve">- </w:t>
            </w:r>
            <w:r w:rsidR="0004209F">
              <w:tab/>
            </w:r>
            <w:r w:rsidRPr="00CB787D">
              <w:t>Træflis 100</w:t>
            </w:r>
            <w:r>
              <w:t>%</w:t>
            </w:r>
          </w:p>
          <w:p w14:paraId="48C15ED8" w14:textId="14FB86B1" w:rsidR="00CB787D" w:rsidRDefault="00CB787D" w:rsidP="00BE378B">
            <w:r w:rsidRPr="00CB787D">
              <w:t xml:space="preserve">Oliekedel 3 </w:t>
            </w:r>
            <w:r>
              <w:t xml:space="preserve">- </w:t>
            </w:r>
            <w:r w:rsidR="0004209F">
              <w:tab/>
            </w:r>
            <w:r w:rsidRPr="00CB787D">
              <w:t>Fyringsolie 100</w:t>
            </w:r>
            <w:r>
              <w:t>%</w:t>
            </w:r>
          </w:p>
          <w:p w14:paraId="4D6075F2" w14:textId="106AE5E8" w:rsidR="00CB787D" w:rsidRDefault="00CB787D" w:rsidP="00BE378B">
            <w:r w:rsidRPr="00CB787D">
              <w:t xml:space="preserve">Oliekedel 4 </w:t>
            </w:r>
            <w:r>
              <w:t xml:space="preserve">- </w:t>
            </w:r>
            <w:r w:rsidR="0004209F">
              <w:tab/>
            </w:r>
            <w:r w:rsidRPr="00CB787D">
              <w:t>Fyringsolie 100</w:t>
            </w:r>
            <w:r>
              <w:t>%</w:t>
            </w:r>
          </w:p>
          <w:p w14:paraId="0A782595" w14:textId="7002B232" w:rsidR="00BE378B" w:rsidRDefault="00CB787D" w:rsidP="00BE378B">
            <w:proofErr w:type="spellStart"/>
            <w:r>
              <w:t>F</w:t>
            </w:r>
            <w:r w:rsidRPr="00CB787D">
              <w:t>liskedel</w:t>
            </w:r>
            <w:proofErr w:type="spellEnd"/>
            <w:r w:rsidRPr="00CB787D">
              <w:t xml:space="preserve"> 5 </w:t>
            </w:r>
            <w:r>
              <w:t xml:space="preserve">- </w:t>
            </w:r>
            <w:r w:rsidR="0004209F">
              <w:tab/>
            </w:r>
            <w:r w:rsidRPr="00CB787D">
              <w:t>Træflis 100</w:t>
            </w:r>
            <w:r>
              <w:t>%</w:t>
            </w:r>
          </w:p>
          <w:p w14:paraId="6DD39BA0" w14:textId="1EC852AE" w:rsidR="008F2E7D" w:rsidRPr="00BE378B" w:rsidRDefault="008F2E7D" w:rsidP="00BE378B"/>
        </w:tc>
      </w:tr>
      <w:tr w:rsidR="008F2E7D" w:rsidRPr="00BE378B" w14:paraId="3D56F16F" w14:textId="77777777" w:rsidTr="003C5EA4">
        <w:tc>
          <w:tcPr>
            <w:tcW w:w="4145" w:type="dxa"/>
          </w:tcPr>
          <w:p w14:paraId="0CA29F93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>Dato, hvor det mellemstore fyringsanlæg er sat i drift</w:t>
            </w:r>
          </w:p>
        </w:tc>
        <w:tc>
          <w:tcPr>
            <w:tcW w:w="4355" w:type="dxa"/>
          </w:tcPr>
          <w:p w14:paraId="344C2F32" w14:textId="327B1BDB" w:rsidR="00CB787D" w:rsidRPr="00CB787D" w:rsidRDefault="00CB787D" w:rsidP="00CB787D">
            <w:proofErr w:type="spellStart"/>
            <w:r w:rsidRPr="00CB787D">
              <w:t>Fliskedel</w:t>
            </w:r>
            <w:proofErr w:type="spellEnd"/>
            <w:r w:rsidRPr="00CB787D">
              <w:t xml:space="preserve"> 1 - </w:t>
            </w:r>
            <w:r w:rsidR="0004209F">
              <w:tab/>
            </w:r>
            <w:r>
              <w:t>1989</w:t>
            </w:r>
          </w:p>
          <w:p w14:paraId="69BB6A2D" w14:textId="7A18D39F" w:rsidR="00CB787D" w:rsidRPr="00CB787D" w:rsidRDefault="00CB787D" w:rsidP="00CB787D">
            <w:proofErr w:type="spellStart"/>
            <w:r w:rsidRPr="00CB787D">
              <w:t>Fliskedel</w:t>
            </w:r>
            <w:proofErr w:type="spellEnd"/>
            <w:r w:rsidRPr="00CB787D">
              <w:t xml:space="preserve"> 2 </w:t>
            </w:r>
            <w:r w:rsidR="0004209F">
              <w:t>-</w:t>
            </w:r>
            <w:r w:rsidRPr="00CB787D">
              <w:t xml:space="preserve"> </w:t>
            </w:r>
            <w:r w:rsidR="0004209F">
              <w:tab/>
            </w:r>
            <w:r>
              <w:t>1994</w:t>
            </w:r>
          </w:p>
          <w:p w14:paraId="55E53875" w14:textId="0FC9035E" w:rsidR="00CB787D" w:rsidRPr="00CB787D" w:rsidRDefault="00CB787D" w:rsidP="00CB787D">
            <w:r w:rsidRPr="00CB787D">
              <w:t xml:space="preserve">Oliekedel 3 </w:t>
            </w:r>
            <w:r w:rsidR="0004209F">
              <w:t>-</w:t>
            </w:r>
            <w:r w:rsidRPr="00CB787D">
              <w:t xml:space="preserve"> </w:t>
            </w:r>
            <w:r w:rsidR="0004209F">
              <w:tab/>
            </w:r>
            <w:r>
              <w:t>1989</w:t>
            </w:r>
          </w:p>
          <w:p w14:paraId="55B3C0DC" w14:textId="1DA28F4E" w:rsidR="00CB787D" w:rsidRPr="00CB787D" w:rsidRDefault="00CB787D" w:rsidP="00CB787D">
            <w:r w:rsidRPr="00CB787D">
              <w:t xml:space="preserve">Oliekedel 4 </w:t>
            </w:r>
            <w:r w:rsidR="0004209F">
              <w:t>-</w:t>
            </w:r>
            <w:r w:rsidRPr="00CB787D">
              <w:t xml:space="preserve"> </w:t>
            </w:r>
            <w:r w:rsidR="0004209F">
              <w:tab/>
            </w:r>
            <w:r>
              <w:t>2005</w:t>
            </w:r>
          </w:p>
          <w:p w14:paraId="6CEC74DA" w14:textId="40F2FFA2" w:rsidR="008F2E7D" w:rsidRDefault="00CB787D" w:rsidP="00DA4E06">
            <w:proofErr w:type="spellStart"/>
            <w:r w:rsidRPr="00CB787D">
              <w:t>Fliskedel</w:t>
            </w:r>
            <w:proofErr w:type="spellEnd"/>
            <w:r w:rsidRPr="00CB787D">
              <w:t xml:space="preserve"> 5 </w:t>
            </w:r>
            <w:r w:rsidR="0004209F">
              <w:t>-</w:t>
            </w:r>
            <w:r w:rsidRPr="00CB787D">
              <w:t xml:space="preserve"> </w:t>
            </w:r>
            <w:r w:rsidR="0004209F">
              <w:tab/>
            </w:r>
            <w:r>
              <w:t>2015</w:t>
            </w:r>
          </w:p>
          <w:p w14:paraId="55D090FC" w14:textId="6BD132BA" w:rsidR="00DA4E06" w:rsidRPr="00BE378B" w:rsidRDefault="00DA4E06" w:rsidP="00DA4E06"/>
        </w:tc>
      </w:tr>
      <w:tr w:rsidR="008F2E7D" w:rsidRPr="00BE378B" w14:paraId="7107217B" w14:textId="77777777" w:rsidTr="003C5EA4">
        <w:tc>
          <w:tcPr>
            <w:tcW w:w="4145" w:type="dxa"/>
          </w:tcPr>
          <w:p w14:paraId="4B78F9A7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>NACE-kode for øvrige mellemstore fyringsanlæg.</w:t>
            </w:r>
          </w:p>
        </w:tc>
        <w:tc>
          <w:tcPr>
            <w:tcW w:w="4355" w:type="dxa"/>
          </w:tcPr>
          <w:p w14:paraId="021AC70D" w14:textId="257B7D24" w:rsidR="008F2E7D" w:rsidRDefault="008F2E7D" w:rsidP="00BE378B">
            <w:proofErr w:type="spellStart"/>
            <w:r w:rsidRPr="008F2E7D">
              <w:t>Fliskedel</w:t>
            </w:r>
            <w:proofErr w:type="spellEnd"/>
            <w:r w:rsidRPr="008F2E7D">
              <w:t xml:space="preserve"> 1 </w:t>
            </w:r>
            <w:r>
              <w:t xml:space="preserve">- </w:t>
            </w:r>
            <w:r w:rsidR="0004209F">
              <w:tab/>
            </w:r>
            <w:r w:rsidRPr="008F2E7D">
              <w:t>35.30.00</w:t>
            </w:r>
          </w:p>
          <w:p w14:paraId="0CC3FB1A" w14:textId="0D7C83A8" w:rsidR="008F2E7D" w:rsidRDefault="008F2E7D" w:rsidP="00BE378B">
            <w:proofErr w:type="spellStart"/>
            <w:r w:rsidRPr="008F2E7D">
              <w:t>Fliskedel</w:t>
            </w:r>
            <w:proofErr w:type="spellEnd"/>
            <w:r w:rsidRPr="008F2E7D">
              <w:t xml:space="preserve"> 2 </w:t>
            </w:r>
            <w:r>
              <w:t xml:space="preserve">- </w:t>
            </w:r>
            <w:r w:rsidR="0004209F">
              <w:tab/>
            </w:r>
            <w:r w:rsidRPr="008F2E7D">
              <w:t xml:space="preserve">35.30.00 </w:t>
            </w:r>
          </w:p>
          <w:p w14:paraId="6435608A" w14:textId="7CD372A2" w:rsidR="008F2E7D" w:rsidRDefault="008F2E7D" w:rsidP="00BE378B">
            <w:r w:rsidRPr="008F2E7D">
              <w:t xml:space="preserve">Oliekedel 3 </w:t>
            </w:r>
            <w:r>
              <w:t xml:space="preserve">- </w:t>
            </w:r>
            <w:r w:rsidR="0004209F">
              <w:tab/>
            </w:r>
            <w:r w:rsidRPr="008F2E7D">
              <w:t xml:space="preserve">35.30.00 </w:t>
            </w:r>
          </w:p>
          <w:p w14:paraId="29182BC4" w14:textId="56E1B04E" w:rsidR="008F2E7D" w:rsidRDefault="008F2E7D" w:rsidP="00BE378B">
            <w:r w:rsidRPr="008F2E7D">
              <w:t xml:space="preserve">Oliekedel 4 </w:t>
            </w:r>
            <w:r>
              <w:t xml:space="preserve">- </w:t>
            </w:r>
            <w:r w:rsidR="0004209F">
              <w:tab/>
            </w:r>
            <w:r w:rsidRPr="008F2E7D">
              <w:t xml:space="preserve">35.30.00 </w:t>
            </w:r>
          </w:p>
          <w:p w14:paraId="5FA4438B" w14:textId="2B357921" w:rsidR="00BE378B" w:rsidRDefault="008F2E7D" w:rsidP="00BE378B">
            <w:proofErr w:type="spellStart"/>
            <w:r w:rsidRPr="008F2E7D">
              <w:t>Fliskedel</w:t>
            </w:r>
            <w:proofErr w:type="spellEnd"/>
            <w:r w:rsidRPr="008F2E7D">
              <w:t xml:space="preserve"> 5 </w:t>
            </w:r>
            <w:r>
              <w:t xml:space="preserve">- </w:t>
            </w:r>
            <w:r w:rsidR="0004209F">
              <w:tab/>
            </w:r>
            <w:r w:rsidRPr="008F2E7D">
              <w:t>35.30.00</w:t>
            </w:r>
          </w:p>
          <w:p w14:paraId="7B0E5CB2" w14:textId="6AA95030" w:rsidR="008F2E7D" w:rsidRPr="00BE378B" w:rsidRDefault="008F2E7D" w:rsidP="00BE378B"/>
        </w:tc>
      </w:tr>
      <w:tr w:rsidR="008F2E7D" w:rsidRPr="00BE378B" w14:paraId="558FE2E8" w14:textId="77777777" w:rsidTr="003C5EA4">
        <w:tc>
          <w:tcPr>
            <w:tcW w:w="4145" w:type="dxa"/>
          </w:tcPr>
          <w:p w14:paraId="399C5F99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lastRenderedPageBreak/>
              <w:t>Det mellemstore fyringsanlægs forventede antal årlige driftstimer, og den gennemsnitlige belastning ved brug.</w:t>
            </w:r>
          </w:p>
        </w:tc>
        <w:tc>
          <w:tcPr>
            <w:tcW w:w="4355" w:type="dxa"/>
          </w:tcPr>
          <w:p w14:paraId="50682C65" w14:textId="3268B0E5" w:rsidR="008F2E7D" w:rsidRDefault="008F2E7D" w:rsidP="00BE378B">
            <w:proofErr w:type="spellStart"/>
            <w:r w:rsidRPr="008F2E7D">
              <w:t>Fliskedel</w:t>
            </w:r>
            <w:proofErr w:type="spellEnd"/>
            <w:r w:rsidRPr="008F2E7D">
              <w:t xml:space="preserve"> 1 </w:t>
            </w:r>
            <w:r w:rsidR="00527874">
              <w:t>-</w:t>
            </w:r>
            <w:r>
              <w:t xml:space="preserve"> 900 timer, 30% belastning</w:t>
            </w:r>
          </w:p>
          <w:p w14:paraId="79819082" w14:textId="27E048A9" w:rsidR="008F2E7D" w:rsidRDefault="008F2E7D" w:rsidP="00BE378B">
            <w:proofErr w:type="spellStart"/>
            <w:r>
              <w:t>F</w:t>
            </w:r>
            <w:r w:rsidRPr="008F2E7D">
              <w:t>liskedel</w:t>
            </w:r>
            <w:proofErr w:type="spellEnd"/>
            <w:r w:rsidRPr="008F2E7D">
              <w:t xml:space="preserve"> 2</w:t>
            </w:r>
            <w:r>
              <w:t xml:space="preserve"> </w:t>
            </w:r>
            <w:r w:rsidR="00527874">
              <w:t>-</w:t>
            </w:r>
            <w:r>
              <w:t xml:space="preserve"> 0 timer, 50% belastning</w:t>
            </w:r>
          </w:p>
          <w:p w14:paraId="0E32A25A" w14:textId="3C02D194" w:rsidR="008F2E7D" w:rsidRDefault="008F2E7D" w:rsidP="00BE378B">
            <w:r w:rsidRPr="008F2E7D">
              <w:t>Oliekedel 3</w:t>
            </w:r>
            <w:r>
              <w:t xml:space="preserve"> </w:t>
            </w:r>
            <w:r w:rsidR="00527874">
              <w:t>-</w:t>
            </w:r>
            <w:r>
              <w:t xml:space="preserve"> 0 timer, 50% belastning</w:t>
            </w:r>
          </w:p>
          <w:p w14:paraId="2F735449" w14:textId="487991DD" w:rsidR="008F2E7D" w:rsidRDefault="008F2E7D" w:rsidP="00BE378B">
            <w:r w:rsidRPr="008F2E7D">
              <w:t>Oliekedel 4</w:t>
            </w:r>
            <w:r>
              <w:t xml:space="preserve"> </w:t>
            </w:r>
            <w:r w:rsidR="00527874">
              <w:t>-</w:t>
            </w:r>
            <w:r>
              <w:t xml:space="preserve"> 2 timer, 10% belastning</w:t>
            </w:r>
          </w:p>
          <w:p w14:paraId="484F6AF5" w14:textId="24D80581" w:rsidR="00BE378B" w:rsidRDefault="008F2E7D" w:rsidP="00BE378B">
            <w:proofErr w:type="spellStart"/>
            <w:r w:rsidRPr="008F2E7D">
              <w:t>Fliskedel</w:t>
            </w:r>
            <w:proofErr w:type="spellEnd"/>
            <w:r w:rsidRPr="008F2E7D">
              <w:t xml:space="preserve"> 5</w:t>
            </w:r>
            <w:r>
              <w:t xml:space="preserve"> </w:t>
            </w:r>
            <w:r w:rsidR="00527874">
              <w:t>-</w:t>
            </w:r>
            <w:r>
              <w:t xml:space="preserve"> 7600 timer, 70% belastning</w:t>
            </w:r>
          </w:p>
          <w:p w14:paraId="3F0C4A6C" w14:textId="217C55E5" w:rsidR="008F2E7D" w:rsidRPr="00BE378B" w:rsidRDefault="008F2E7D" w:rsidP="00BE378B"/>
        </w:tc>
      </w:tr>
      <w:tr w:rsidR="008F2E7D" w:rsidRPr="00BE378B" w14:paraId="43CC2AFD" w14:textId="77777777" w:rsidTr="003C5EA4">
        <w:tc>
          <w:tcPr>
            <w:tcW w:w="4145" w:type="dxa"/>
          </w:tcPr>
          <w:p w14:paraId="0C00B7AD" w14:textId="77777777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>Meddelt dispensation efter MCP-bekendtgørelsen (ja/nej) – hvis ja, efter hvilken §§?</w:t>
            </w:r>
          </w:p>
          <w:p w14:paraId="12930FB6" w14:textId="77777777" w:rsidR="00BE378B" w:rsidRPr="00BE378B" w:rsidRDefault="00BE378B" w:rsidP="00BE378B">
            <w:pPr>
              <w:rPr>
                <w:b/>
                <w:bCs/>
              </w:rPr>
            </w:pPr>
          </w:p>
        </w:tc>
        <w:tc>
          <w:tcPr>
            <w:tcW w:w="4355" w:type="dxa"/>
          </w:tcPr>
          <w:p w14:paraId="6C174525" w14:textId="77777777" w:rsidR="00BE378B" w:rsidRDefault="00897FC4" w:rsidP="00BE378B">
            <w:r>
              <w:t xml:space="preserve">Ja. Der er meddelt dispensation </w:t>
            </w:r>
            <w:r w:rsidR="006B5B97">
              <w:t>jf. § 54 i MCP-bekendtgørelsen til anlæggene</w:t>
            </w:r>
          </w:p>
          <w:p w14:paraId="30CC9B19" w14:textId="77777777" w:rsidR="006B5B97" w:rsidRDefault="006B5B97" w:rsidP="006B5B97">
            <w:pPr>
              <w:pStyle w:val="Listeafsnit"/>
              <w:numPr>
                <w:ilvl w:val="0"/>
                <w:numId w:val="23"/>
              </w:numPr>
            </w:pPr>
            <w:proofErr w:type="spellStart"/>
            <w:r>
              <w:t>Fliskedel</w:t>
            </w:r>
            <w:proofErr w:type="spellEnd"/>
            <w:r>
              <w:t xml:space="preserve"> 1</w:t>
            </w:r>
          </w:p>
          <w:p w14:paraId="74A0B8E1" w14:textId="77777777" w:rsidR="006B5B97" w:rsidRDefault="006B5B97" w:rsidP="006B5B97">
            <w:pPr>
              <w:pStyle w:val="Listeafsnit"/>
              <w:numPr>
                <w:ilvl w:val="0"/>
                <w:numId w:val="23"/>
              </w:numPr>
            </w:pPr>
            <w:proofErr w:type="spellStart"/>
            <w:r>
              <w:t>Fliskedel</w:t>
            </w:r>
            <w:proofErr w:type="spellEnd"/>
            <w:r>
              <w:t xml:space="preserve"> 2</w:t>
            </w:r>
          </w:p>
          <w:p w14:paraId="0BD6352F" w14:textId="77777777" w:rsidR="006B5B97" w:rsidRDefault="006B5B97" w:rsidP="006B5B97">
            <w:pPr>
              <w:pStyle w:val="Listeafsnit"/>
              <w:numPr>
                <w:ilvl w:val="0"/>
                <w:numId w:val="23"/>
              </w:numPr>
            </w:pPr>
            <w:proofErr w:type="spellStart"/>
            <w:r>
              <w:t>Fliskedel</w:t>
            </w:r>
            <w:proofErr w:type="spellEnd"/>
            <w:r>
              <w:t xml:space="preserve"> 5</w:t>
            </w:r>
          </w:p>
          <w:p w14:paraId="2ECE84DF" w14:textId="0ED73F46" w:rsidR="000B574C" w:rsidRPr="00BE378B" w:rsidRDefault="000B574C" w:rsidP="000B574C"/>
        </w:tc>
      </w:tr>
      <w:tr w:rsidR="008F2E7D" w:rsidRPr="00BE378B" w14:paraId="52F2CB69" w14:textId="77777777" w:rsidTr="003C5EA4">
        <w:tc>
          <w:tcPr>
            <w:tcW w:w="4145" w:type="dxa"/>
          </w:tcPr>
          <w:p w14:paraId="52E99C44" w14:textId="72A31747" w:rsidR="00BE378B" w:rsidRPr="00BE378B" w:rsidRDefault="0069214C" w:rsidP="00BE378B">
            <w:pPr>
              <w:rPr>
                <w:b/>
                <w:bCs/>
              </w:rPr>
            </w:pPr>
            <w:r>
              <w:rPr>
                <w:b/>
                <w:bCs/>
              </w:rPr>
              <w:t>Er der d</w:t>
            </w:r>
            <w:r w:rsidR="00BE378B" w:rsidRPr="00BE378B">
              <w:rPr>
                <w:b/>
                <w:bCs/>
              </w:rPr>
              <w:t xml:space="preserve">ele af </w:t>
            </w:r>
            <w:r>
              <w:rPr>
                <w:b/>
                <w:bCs/>
              </w:rPr>
              <w:t xml:space="preserve">virksomhedens </w:t>
            </w:r>
            <w:r w:rsidR="00BE378B" w:rsidRPr="00BE378B">
              <w:rPr>
                <w:b/>
                <w:bCs/>
              </w:rPr>
              <w:t>miljøgodkendelse</w:t>
            </w:r>
            <w:r w:rsidR="00125CED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, </w:t>
            </w:r>
            <w:r w:rsidR="00A048CF">
              <w:rPr>
                <w:b/>
                <w:bCs/>
              </w:rPr>
              <w:t xml:space="preserve">der </w:t>
            </w:r>
            <w:r w:rsidR="00BE378B" w:rsidRPr="00BE378B">
              <w:rPr>
                <w:b/>
                <w:bCs/>
              </w:rPr>
              <w:t>stadig er gældende efter 1. januar 2025?</w:t>
            </w:r>
          </w:p>
        </w:tc>
        <w:tc>
          <w:tcPr>
            <w:tcW w:w="4355" w:type="dxa"/>
          </w:tcPr>
          <w:p w14:paraId="671CB258" w14:textId="5BFCA022" w:rsidR="00BE378B" w:rsidRPr="00BE378B" w:rsidRDefault="00125CED" w:rsidP="00BE378B">
            <w:r>
              <w:t>Ja. Se uddybende kommentarer herom i selve brevet.</w:t>
            </w:r>
          </w:p>
        </w:tc>
      </w:tr>
      <w:tr w:rsidR="008F2E7D" w:rsidRPr="00BE378B" w14:paraId="07E82685" w14:textId="77777777" w:rsidTr="003C5EA4">
        <w:tc>
          <w:tcPr>
            <w:tcW w:w="4145" w:type="dxa"/>
          </w:tcPr>
          <w:p w14:paraId="47725522" w14:textId="2ED54B11" w:rsidR="00BE378B" w:rsidRPr="00BE378B" w:rsidRDefault="00BE378B" w:rsidP="00BE378B">
            <w:pPr>
              <w:rPr>
                <w:b/>
                <w:bCs/>
              </w:rPr>
            </w:pPr>
            <w:r w:rsidRPr="00BE378B">
              <w:rPr>
                <w:b/>
                <w:bCs/>
              </w:rPr>
              <w:t xml:space="preserve">Er der indsendt en </w:t>
            </w:r>
            <w:r w:rsidR="005A631A">
              <w:rPr>
                <w:b/>
                <w:bCs/>
              </w:rPr>
              <w:t xml:space="preserve">underskrevet </w:t>
            </w:r>
            <w:r w:rsidRPr="00BE378B">
              <w:rPr>
                <w:b/>
                <w:bCs/>
              </w:rPr>
              <w:t>erklæring om, at mellemstore fyringsanlæg</w:t>
            </w:r>
            <w:r w:rsidR="005A631A">
              <w:rPr>
                <w:b/>
                <w:bCs/>
              </w:rPr>
              <w:t>, overholder antallet af driftstimer jf.</w:t>
            </w:r>
            <w:r w:rsidRPr="00BE378B">
              <w:rPr>
                <w:b/>
                <w:bCs/>
              </w:rPr>
              <w:t> </w:t>
            </w:r>
            <w:hyperlink r:id="rId12" w:anchor="p10" w:history="1">
              <w:r w:rsidRPr="00364D9D">
                <w:rPr>
                  <w:rStyle w:val="Hyperlink"/>
                  <w:b/>
                  <w:bCs/>
                  <w:color w:val="auto"/>
                </w:rPr>
                <w:t>§§ 10-12</w:t>
              </w:r>
            </w:hyperlink>
            <w:r w:rsidRPr="00364D9D">
              <w:rPr>
                <w:b/>
                <w:bCs/>
              </w:rPr>
              <w:t> ?</w:t>
            </w:r>
          </w:p>
        </w:tc>
        <w:tc>
          <w:tcPr>
            <w:tcW w:w="4355" w:type="dxa"/>
          </w:tcPr>
          <w:p w14:paraId="0F3B811E" w14:textId="38BC13EB" w:rsidR="009470B4" w:rsidRDefault="005A631A" w:rsidP="00BE378B">
            <w:r>
              <w:t>Ja</w:t>
            </w:r>
            <w:r w:rsidR="009470B4">
              <w:t xml:space="preserve">. Der er indsendt en erklæring jf. </w:t>
            </w:r>
            <w:r w:rsidR="00125CED">
              <w:t xml:space="preserve">§ </w:t>
            </w:r>
            <w:r w:rsidR="009470B4">
              <w:t>11, som omfatter anlæggene:</w:t>
            </w:r>
          </w:p>
          <w:p w14:paraId="2A1FA97F" w14:textId="77777777" w:rsidR="009470B4" w:rsidRDefault="009470B4" w:rsidP="009470B4">
            <w:pPr>
              <w:pStyle w:val="Listeafsnit"/>
              <w:numPr>
                <w:ilvl w:val="0"/>
                <w:numId w:val="22"/>
              </w:numPr>
            </w:pPr>
            <w:proofErr w:type="spellStart"/>
            <w:r>
              <w:t>Fliskedel</w:t>
            </w:r>
            <w:proofErr w:type="spellEnd"/>
            <w:r>
              <w:t xml:space="preserve"> 2</w:t>
            </w:r>
          </w:p>
          <w:p w14:paraId="22A4B8FE" w14:textId="77777777" w:rsidR="009470B4" w:rsidRDefault="009470B4" w:rsidP="009470B4">
            <w:pPr>
              <w:pStyle w:val="Listeafsnit"/>
              <w:numPr>
                <w:ilvl w:val="0"/>
                <w:numId w:val="22"/>
              </w:numPr>
            </w:pPr>
            <w:r>
              <w:t>Oliekedel 3</w:t>
            </w:r>
          </w:p>
          <w:p w14:paraId="0838D8F7" w14:textId="0FFAE74C" w:rsidR="00BE378B" w:rsidRPr="00BE378B" w:rsidRDefault="009470B4" w:rsidP="009470B4">
            <w:pPr>
              <w:pStyle w:val="Listeafsnit"/>
              <w:numPr>
                <w:ilvl w:val="0"/>
                <w:numId w:val="22"/>
              </w:numPr>
            </w:pPr>
            <w:r>
              <w:t xml:space="preserve">Oliekedel 4 </w:t>
            </w:r>
          </w:p>
        </w:tc>
      </w:tr>
    </w:tbl>
    <w:p w14:paraId="456ED92E" w14:textId="77777777" w:rsidR="00CA6171" w:rsidRPr="007B20BC" w:rsidRDefault="00CA6171" w:rsidP="00597710"/>
    <w:sectPr w:rsidR="00CA6171" w:rsidRPr="007B20BC" w:rsidSect="00DE6E59">
      <w:footerReference w:type="default" r:id="rId13"/>
      <w:headerReference w:type="first" r:id="rId14"/>
      <w:footerReference w:type="first" r:id="rId15"/>
      <w:endnotePr>
        <w:numFmt w:val="decimal"/>
      </w:endnotePr>
      <w:type w:val="continuous"/>
      <w:pgSz w:w="11906" w:h="16838" w:code="9"/>
      <w:pgMar w:top="2438" w:right="1701" w:bottom="1814" w:left="1701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36F86" w14:textId="77777777" w:rsidR="00ED06B3" w:rsidRDefault="00ED06B3" w:rsidP="00597710">
      <w:r>
        <w:separator/>
      </w:r>
    </w:p>
    <w:p w14:paraId="654A22A5" w14:textId="77777777" w:rsidR="00ED06B3" w:rsidRDefault="00ED06B3" w:rsidP="00597710"/>
  </w:endnote>
  <w:endnote w:type="continuationSeparator" w:id="0">
    <w:p w14:paraId="3169C459" w14:textId="77777777" w:rsidR="00ED06B3" w:rsidRDefault="00ED06B3" w:rsidP="00597710">
      <w:r>
        <w:continuationSeparator/>
      </w:r>
    </w:p>
    <w:p w14:paraId="419E57A9" w14:textId="77777777" w:rsidR="00ED06B3" w:rsidRDefault="00ED06B3" w:rsidP="005977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9BAD" w14:textId="77777777" w:rsidR="00B36E1C" w:rsidRDefault="00B36E1C" w:rsidP="00597710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B17950">
      <w:rPr>
        <w:noProof/>
      </w:rPr>
      <w:t>2</w:t>
    </w:r>
    <w:r>
      <w:fldChar w:fldCharType="end"/>
    </w:r>
    <w:r>
      <w:t xml:space="preserve"> af </w:t>
    </w:r>
    <w:fldSimple w:instr=" NUMPAGES 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53C4" w14:textId="672AF89B" w:rsidR="00B36E1C" w:rsidRPr="00C16A76" w:rsidRDefault="00CF7B57" w:rsidP="00DA3289">
    <w:pPr>
      <w:pStyle w:val="Sidefod"/>
      <w:spacing w:line="300" w:lineRule="exact"/>
      <w:jc w:val="right"/>
    </w:pPr>
    <w:r>
      <w:tab/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9C4DCC">
      <w:rPr>
        <w:noProof/>
      </w:rPr>
      <w:t>1</w:t>
    </w:r>
    <w:r>
      <w:fldChar w:fldCharType="end"/>
    </w:r>
    <w:r>
      <w:t xml:space="preserve"> af </w:t>
    </w:r>
    <w:fldSimple w:instr=" NUMPAGES ">
      <w:r w:rsidR="009C4DCC">
        <w:rPr>
          <w:noProof/>
        </w:rPr>
        <w:t>1</w:t>
      </w:r>
    </w:fldSimple>
    <w:r w:rsidR="005B328E">
      <w:tab/>
    </w:r>
    <w:r w:rsidR="00B36E1C" w:rsidRPr="00C16A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B598F" w14:textId="77777777" w:rsidR="00ED06B3" w:rsidRDefault="00ED06B3" w:rsidP="00597710">
      <w:r>
        <w:separator/>
      </w:r>
    </w:p>
    <w:p w14:paraId="75A7A627" w14:textId="77777777" w:rsidR="00ED06B3" w:rsidRDefault="00ED06B3" w:rsidP="00597710"/>
  </w:footnote>
  <w:footnote w:type="continuationSeparator" w:id="0">
    <w:p w14:paraId="3A477DE2" w14:textId="77777777" w:rsidR="00ED06B3" w:rsidRDefault="00ED06B3" w:rsidP="00597710">
      <w:r>
        <w:continuationSeparator/>
      </w:r>
    </w:p>
    <w:p w14:paraId="63B524C3" w14:textId="77777777" w:rsidR="00ED06B3" w:rsidRDefault="00ED06B3" w:rsidP="00597710"/>
  </w:footnote>
  <w:footnote w:id="1">
    <w:p w14:paraId="29438657" w14:textId="50A035EE" w:rsidR="00B932EA" w:rsidRPr="00663BB0" w:rsidRDefault="00B932EA">
      <w:pPr>
        <w:pStyle w:val="Fodnotetekst"/>
        <w:rPr>
          <w:sz w:val="16"/>
          <w:szCs w:val="16"/>
        </w:rPr>
      </w:pPr>
      <w:r w:rsidRPr="00663BB0">
        <w:rPr>
          <w:rStyle w:val="Fodnotehenvisning"/>
          <w:sz w:val="16"/>
          <w:szCs w:val="16"/>
        </w:rPr>
        <w:footnoteRef/>
      </w:r>
      <w:r w:rsidRPr="00663BB0">
        <w:rPr>
          <w:sz w:val="16"/>
          <w:szCs w:val="16"/>
        </w:rPr>
        <w:t xml:space="preserve"> Bek. nr. 1535 af 9. december 2019 om miljøkrav for mellemstore fyringsanlæg</w:t>
      </w:r>
    </w:p>
  </w:footnote>
  <w:footnote w:id="2">
    <w:p w14:paraId="665E2291" w14:textId="7561A7A5" w:rsidR="00F43BCD" w:rsidRDefault="00F43BCD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proofErr w:type="spellStart"/>
      <w:r>
        <w:t>Lovbek</w:t>
      </w:r>
      <w:proofErr w:type="spellEnd"/>
      <w:r>
        <w:t>. nr. 5 af 3. januar 2023 om beskyttelse af miljø.</w:t>
      </w:r>
    </w:p>
  </w:footnote>
  <w:footnote w:id="3">
    <w:p w14:paraId="25847B5E" w14:textId="287FF755" w:rsidR="00430353" w:rsidRPr="00430353" w:rsidRDefault="00430353">
      <w:pPr>
        <w:pStyle w:val="Fodnotetekst"/>
        <w:rPr>
          <w:sz w:val="18"/>
          <w:szCs w:val="18"/>
        </w:rPr>
      </w:pPr>
      <w:r w:rsidRPr="00430353">
        <w:rPr>
          <w:rStyle w:val="Fodnotehenvisning"/>
          <w:sz w:val="18"/>
          <w:szCs w:val="18"/>
        </w:rPr>
        <w:footnoteRef/>
      </w:r>
      <w:r w:rsidRPr="00430353">
        <w:rPr>
          <w:sz w:val="18"/>
          <w:szCs w:val="18"/>
        </w:rPr>
        <w:t xml:space="preserve"> </w:t>
      </w:r>
      <w:r w:rsidRPr="00430353">
        <w:rPr>
          <w:sz w:val="16"/>
          <w:szCs w:val="16"/>
        </w:rPr>
        <w:t xml:space="preserve">Bekendtgørelse nr. </w:t>
      </w:r>
      <w:bookmarkStart w:id="12" w:name="_Hlk60990557"/>
      <w:r w:rsidRPr="00430353">
        <w:rPr>
          <w:sz w:val="16"/>
          <w:szCs w:val="16"/>
        </w:rPr>
        <w:t>1519 af 29. juni 2021 om brugerbetaling for godkendelse m.v. og tilsyn efter lov om miljøbeskyttelse og lov om husdyrbrug og anvendelse af gødning m.v</w:t>
      </w:r>
      <w:bookmarkEnd w:id="12"/>
      <w:r w:rsidRPr="0043035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0BD0" w14:textId="77777777" w:rsidR="00B36E1C" w:rsidRDefault="0092705D" w:rsidP="004830C3">
    <w:pPr>
      <w:pStyle w:val="Sidehoved"/>
      <w:tabs>
        <w:tab w:val="clear" w:pos="4819"/>
        <w:tab w:val="clear" w:pos="9638"/>
        <w:tab w:val="right" w:pos="8845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1EE0B096" wp14:editId="2CE31CFF">
          <wp:simplePos x="0" y="0"/>
          <wp:positionH relativeFrom="column">
            <wp:posOffset>0</wp:posOffset>
          </wp:positionH>
          <wp:positionV relativeFrom="paragraph">
            <wp:posOffset>-18415</wp:posOffset>
          </wp:positionV>
          <wp:extent cx="1929765" cy="549275"/>
          <wp:effectExtent l="0" t="0" r="0" b="3175"/>
          <wp:wrapTight wrapText="bothSides">
            <wp:wrapPolygon edited="0">
              <wp:start x="0" y="0"/>
              <wp:lineTo x="0" y="20976"/>
              <wp:lineTo x="21323" y="20976"/>
              <wp:lineTo x="21323" y="0"/>
              <wp:lineTo x="0" y="0"/>
            </wp:wrapPolygon>
          </wp:wrapTight>
          <wp:docPr id="4" name="Billede 4" descr="syddjurs _kommune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yddjurs _kommune_gra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765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46F8">
      <w:tab/>
    </w:r>
    <w:bookmarkStart w:id="16" w:name="Logo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9C876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3210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868F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2E6B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FA40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78A3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947C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1405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BA4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F4E4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6F2013"/>
    <w:multiLevelType w:val="hybridMultilevel"/>
    <w:tmpl w:val="5B3807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7675D"/>
    <w:multiLevelType w:val="hybridMultilevel"/>
    <w:tmpl w:val="749C19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70C43"/>
    <w:multiLevelType w:val="hybridMultilevel"/>
    <w:tmpl w:val="2CDA1E7A"/>
    <w:lvl w:ilvl="0" w:tplc="7A78CBB6">
      <w:start w:val="1"/>
      <w:numFmt w:val="bullet"/>
      <w:pStyle w:val="PunktOpstill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D75C7"/>
    <w:multiLevelType w:val="hybridMultilevel"/>
    <w:tmpl w:val="0E6EF6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80E0D"/>
    <w:multiLevelType w:val="hybridMultilevel"/>
    <w:tmpl w:val="747EA65A"/>
    <w:lvl w:ilvl="0" w:tplc="8654DE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877ED"/>
    <w:multiLevelType w:val="hybridMultilevel"/>
    <w:tmpl w:val="E2464D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749C3"/>
    <w:multiLevelType w:val="hybridMultilevel"/>
    <w:tmpl w:val="41D27E88"/>
    <w:lvl w:ilvl="0" w:tplc="35383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171A5"/>
    <w:multiLevelType w:val="hybridMultilevel"/>
    <w:tmpl w:val="C4A6CFA4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7340995">
    <w:abstractNumId w:val="9"/>
  </w:num>
  <w:num w:numId="2" w16cid:durableId="401950771">
    <w:abstractNumId w:val="7"/>
  </w:num>
  <w:num w:numId="3" w16cid:durableId="1113398124">
    <w:abstractNumId w:val="6"/>
  </w:num>
  <w:num w:numId="4" w16cid:durableId="1854998568">
    <w:abstractNumId w:val="5"/>
  </w:num>
  <w:num w:numId="5" w16cid:durableId="1516116524">
    <w:abstractNumId w:val="4"/>
  </w:num>
  <w:num w:numId="6" w16cid:durableId="1944611076">
    <w:abstractNumId w:val="8"/>
  </w:num>
  <w:num w:numId="7" w16cid:durableId="52630240">
    <w:abstractNumId w:val="3"/>
  </w:num>
  <w:num w:numId="8" w16cid:durableId="1384676931">
    <w:abstractNumId w:val="2"/>
  </w:num>
  <w:num w:numId="9" w16cid:durableId="589389405">
    <w:abstractNumId w:val="1"/>
  </w:num>
  <w:num w:numId="10" w16cid:durableId="916787732">
    <w:abstractNumId w:val="0"/>
  </w:num>
  <w:num w:numId="11" w16cid:durableId="1158811145">
    <w:abstractNumId w:val="12"/>
  </w:num>
  <w:num w:numId="12" w16cid:durableId="918514807">
    <w:abstractNumId w:val="12"/>
  </w:num>
  <w:num w:numId="13" w16cid:durableId="1729722263">
    <w:abstractNumId w:val="12"/>
  </w:num>
  <w:num w:numId="14" w16cid:durableId="1835098340">
    <w:abstractNumId w:val="12"/>
  </w:num>
  <w:num w:numId="15" w16cid:durableId="1293052615">
    <w:abstractNumId w:val="12"/>
  </w:num>
  <w:num w:numId="16" w16cid:durableId="543100497">
    <w:abstractNumId w:val="12"/>
  </w:num>
  <w:num w:numId="17" w16cid:durableId="791363392">
    <w:abstractNumId w:val="12"/>
  </w:num>
  <w:num w:numId="18" w16cid:durableId="1127166074">
    <w:abstractNumId w:val="11"/>
  </w:num>
  <w:num w:numId="19" w16cid:durableId="795373114">
    <w:abstractNumId w:val="13"/>
  </w:num>
  <w:num w:numId="20" w16cid:durableId="7328538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9119865">
    <w:abstractNumId w:val="17"/>
  </w:num>
  <w:num w:numId="22" w16cid:durableId="1266304962">
    <w:abstractNumId w:val="16"/>
  </w:num>
  <w:num w:numId="23" w16cid:durableId="1855799548">
    <w:abstractNumId w:val="14"/>
  </w:num>
  <w:num w:numId="24" w16cid:durableId="216547767">
    <w:abstractNumId w:val="15"/>
  </w:num>
  <w:num w:numId="25" w16cid:durableId="282663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B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KvyMyJdKjC2LxpfccMeXPhy3JW3lL2kqX/198iupGz/Mxhifnkx12bVw9pETHoeR"/>
  </w:docVars>
  <w:rsids>
    <w:rsidRoot w:val="00ED06B3"/>
    <w:rsid w:val="00000429"/>
    <w:rsid w:val="000078A5"/>
    <w:rsid w:val="00007A67"/>
    <w:rsid w:val="00012A5E"/>
    <w:rsid w:val="000148A0"/>
    <w:rsid w:val="00017DEA"/>
    <w:rsid w:val="00021A57"/>
    <w:rsid w:val="00024E0B"/>
    <w:rsid w:val="00033446"/>
    <w:rsid w:val="0004209F"/>
    <w:rsid w:val="00047551"/>
    <w:rsid w:val="00077B48"/>
    <w:rsid w:val="00083951"/>
    <w:rsid w:val="000A07BB"/>
    <w:rsid w:val="000A4F98"/>
    <w:rsid w:val="000A623E"/>
    <w:rsid w:val="000A68B5"/>
    <w:rsid w:val="000A71D5"/>
    <w:rsid w:val="000B574C"/>
    <w:rsid w:val="000C001D"/>
    <w:rsid w:val="000C3DC5"/>
    <w:rsid w:val="000C6244"/>
    <w:rsid w:val="000D0192"/>
    <w:rsid w:val="000D3743"/>
    <w:rsid w:val="000E214B"/>
    <w:rsid w:val="000E63B8"/>
    <w:rsid w:val="000F176D"/>
    <w:rsid w:val="00111301"/>
    <w:rsid w:val="00125CED"/>
    <w:rsid w:val="00130B48"/>
    <w:rsid w:val="001352DF"/>
    <w:rsid w:val="00141D28"/>
    <w:rsid w:val="00144FC3"/>
    <w:rsid w:val="00147A6E"/>
    <w:rsid w:val="00154E50"/>
    <w:rsid w:val="001557BE"/>
    <w:rsid w:val="001624A6"/>
    <w:rsid w:val="001636E0"/>
    <w:rsid w:val="0016407B"/>
    <w:rsid w:val="001662B8"/>
    <w:rsid w:val="0017495A"/>
    <w:rsid w:val="001B251D"/>
    <w:rsid w:val="001C6417"/>
    <w:rsid w:val="001E2EA8"/>
    <w:rsid w:val="001F1653"/>
    <w:rsid w:val="001F7895"/>
    <w:rsid w:val="002037C6"/>
    <w:rsid w:val="002164B0"/>
    <w:rsid w:val="00224E83"/>
    <w:rsid w:val="0022688A"/>
    <w:rsid w:val="00227651"/>
    <w:rsid w:val="00257B74"/>
    <w:rsid w:val="002619F1"/>
    <w:rsid w:val="00267F91"/>
    <w:rsid w:val="002737C5"/>
    <w:rsid w:val="002823EE"/>
    <w:rsid w:val="00295EBA"/>
    <w:rsid w:val="00297DBC"/>
    <w:rsid w:val="002A50DE"/>
    <w:rsid w:val="002A65A3"/>
    <w:rsid w:val="002B708F"/>
    <w:rsid w:val="002B7928"/>
    <w:rsid w:val="002E578E"/>
    <w:rsid w:val="002E5B43"/>
    <w:rsid w:val="002F2FFF"/>
    <w:rsid w:val="002F36A9"/>
    <w:rsid w:val="0030279E"/>
    <w:rsid w:val="00311043"/>
    <w:rsid w:val="00312D3F"/>
    <w:rsid w:val="00314196"/>
    <w:rsid w:val="003153CD"/>
    <w:rsid w:val="003253FE"/>
    <w:rsid w:val="00334020"/>
    <w:rsid w:val="0034582E"/>
    <w:rsid w:val="00353E35"/>
    <w:rsid w:val="00354C20"/>
    <w:rsid w:val="003556E1"/>
    <w:rsid w:val="00364D9D"/>
    <w:rsid w:val="00365464"/>
    <w:rsid w:val="00366027"/>
    <w:rsid w:val="003660E8"/>
    <w:rsid w:val="00370F95"/>
    <w:rsid w:val="00394B55"/>
    <w:rsid w:val="0039600B"/>
    <w:rsid w:val="003A7569"/>
    <w:rsid w:val="003B0778"/>
    <w:rsid w:val="003C5EA3"/>
    <w:rsid w:val="003C5EA4"/>
    <w:rsid w:val="003D0CCE"/>
    <w:rsid w:val="003D2F3C"/>
    <w:rsid w:val="003E40A5"/>
    <w:rsid w:val="003F207B"/>
    <w:rsid w:val="0041296D"/>
    <w:rsid w:val="004265A0"/>
    <w:rsid w:val="00427FC1"/>
    <w:rsid w:val="00430353"/>
    <w:rsid w:val="004359EC"/>
    <w:rsid w:val="0044094C"/>
    <w:rsid w:val="00441666"/>
    <w:rsid w:val="00442A76"/>
    <w:rsid w:val="004435BE"/>
    <w:rsid w:val="004655CD"/>
    <w:rsid w:val="0046618E"/>
    <w:rsid w:val="004733CF"/>
    <w:rsid w:val="0047584B"/>
    <w:rsid w:val="004825F2"/>
    <w:rsid w:val="004830C3"/>
    <w:rsid w:val="004861F3"/>
    <w:rsid w:val="00497F1E"/>
    <w:rsid w:val="004A03FE"/>
    <w:rsid w:val="004A4F42"/>
    <w:rsid w:val="004A6DF3"/>
    <w:rsid w:val="004B2DB2"/>
    <w:rsid w:val="004C1179"/>
    <w:rsid w:val="004E1763"/>
    <w:rsid w:val="004E74B1"/>
    <w:rsid w:val="0050125B"/>
    <w:rsid w:val="00510446"/>
    <w:rsid w:val="00512430"/>
    <w:rsid w:val="00513412"/>
    <w:rsid w:val="00527874"/>
    <w:rsid w:val="00532064"/>
    <w:rsid w:val="00551BBE"/>
    <w:rsid w:val="00556C63"/>
    <w:rsid w:val="00566046"/>
    <w:rsid w:val="005806AA"/>
    <w:rsid w:val="00597710"/>
    <w:rsid w:val="005A52FD"/>
    <w:rsid w:val="005A631A"/>
    <w:rsid w:val="005B1C36"/>
    <w:rsid w:val="005B2BF8"/>
    <w:rsid w:val="005B328E"/>
    <w:rsid w:val="005B3AC9"/>
    <w:rsid w:val="005D043E"/>
    <w:rsid w:val="005E3053"/>
    <w:rsid w:val="005E404C"/>
    <w:rsid w:val="005E6255"/>
    <w:rsid w:val="005F22B9"/>
    <w:rsid w:val="005F2AF1"/>
    <w:rsid w:val="005F4017"/>
    <w:rsid w:val="00606329"/>
    <w:rsid w:val="0061755C"/>
    <w:rsid w:val="00621587"/>
    <w:rsid w:val="00633493"/>
    <w:rsid w:val="00636E2D"/>
    <w:rsid w:val="00640E93"/>
    <w:rsid w:val="00643E08"/>
    <w:rsid w:val="00651296"/>
    <w:rsid w:val="006514A6"/>
    <w:rsid w:val="0066237C"/>
    <w:rsid w:val="006626BB"/>
    <w:rsid w:val="006633DD"/>
    <w:rsid w:val="00663BB0"/>
    <w:rsid w:val="00664443"/>
    <w:rsid w:val="006721B6"/>
    <w:rsid w:val="006753B1"/>
    <w:rsid w:val="0067710D"/>
    <w:rsid w:val="006775F5"/>
    <w:rsid w:val="0068472D"/>
    <w:rsid w:val="0069214C"/>
    <w:rsid w:val="006931FF"/>
    <w:rsid w:val="00694ED8"/>
    <w:rsid w:val="00697B3D"/>
    <w:rsid w:val="006A0A8F"/>
    <w:rsid w:val="006B330C"/>
    <w:rsid w:val="006B5B97"/>
    <w:rsid w:val="006C0F5D"/>
    <w:rsid w:val="006C2EFB"/>
    <w:rsid w:val="006C7D7C"/>
    <w:rsid w:val="006E19BA"/>
    <w:rsid w:val="006E1C29"/>
    <w:rsid w:val="006E7311"/>
    <w:rsid w:val="006F52AC"/>
    <w:rsid w:val="00702362"/>
    <w:rsid w:val="00702591"/>
    <w:rsid w:val="00703E7A"/>
    <w:rsid w:val="00704CF1"/>
    <w:rsid w:val="0071358B"/>
    <w:rsid w:val="00721E64"/>
    <w:rsid w:val="0072571B"/>
    <w:rsid w:val="00743C50"/>
    <w:rsid w:val="00744BE5"/>
    <w:rsid w:val="00754EB7"/>
    <w:rsid w:val="00763F56"/>
    <w:rsid w:val="00771008"/>
    <w:rsid w:val="007746F8"/>
    <w:rsid w:val="00775F36"/>
    <w:rsid w:val="00782109"/>
    <w:rsid w:val="007849CF"/>
    <w:rsid w:val="00787A2C"/>
    <w:rsid w:val="007916DF"/>
    <w:rsid w:val="007917CA"/>
    <w:rsid w:val="00797F96"/>
    <w:rsid w:val="007A72BB"/>
    <w:rsid w:val="007A7C8D"/>
    <w:rsid w:val="007B0D44"/>
    <w:rsid w:val="007B128F"/>
    <w:rsid w:val="007B20BC"/>
    <w:rsid w:val="007B2D1B"/>
    <w:rsid w:val="007D1A10"/>
    <w:rsid w:val="007F18E8"/>
    <w:rsid w:val="007F4360"/>
    <w:rsid w:val="007F4DD9"/>
    <w:rsid w:val="007F7E2B"/>
    <w:rsid w:val="00807D0B"/>
    <w:rsid w:val="008157D8"/>
    <w:rsid w:val="00816927"/>
    <w:rsid w:val="00826B5A"/>
    <w:rsid w:val="008319EF"/>
    <w:rsid w:val="00834557"/>
    <w:rsid w:val="00835389"/>
    <w:rsid w:val="00836F56"/>
    <w:rsid w:val="008445F5"/>
    <w:rsid w:val="00846EEA"/>
    <w:rsid w:val="0085324F"/>
    <w:rsid w:val="0085485A"/>
    <w:rsid w:val="0086394E"/>
    <w:rsid w:val="008741E3"/>
    <w:rsid w:val="00874264"/>
    <w:rsid w:val="0088514F"/>
    <w:rsid w:val="00893FC5"/>
    <w:rsid w:val="00897FC4"/>
    <w:rsid w:val="008A65DD"/>
    <w:rsid w:val="008B6A15"/>
    <w:rsid w:val="008B733E"/>
    <w:rsid w:val="008C5D72"/>
    <w:rsid w:val="008C7E43"/>
    <w:rsid w:val="008D55B1"/>
    <w:rsid w:val="008D717F"/>
    <w:rsid w:val="008D7F87"/>
    <w:rsid w:val="008E4400"/>
    <w:rsid w:val="008E4A52"/>
    <w:rsid w:val="008E79ED"/>
    <w:rsid w:val="008F2E7D"/>
    <w:rsid w:val="008F7CC5"/>
    <w:rsid w:val="009014AD"/>
    <w:rsid w:val="00915388"/>
    <w:rsid w:val="00915703"/>
    <w:rsid w:val="0091769E"/>
    <w:rsid w:val="0092421F"/>
    <w:rsid w:val="0092705D"/>
    <w:rsid w:val="00931B14"/>
    <w:rsid w:val="00932517"/>
    <w:rsid w:val="00932F2C"/>
    <w:rsid w:val="00933646"/>
    <w:rsid w:val="00933D6D"/>
    <w:rsid w:val="00937DD3"/>
    <w:rsid w:val="0094124C"/>
    <w:rsid w:val="009427B2"/>
    <w:rsid w:val="009470B4"/>
    <w:rsid w:val="009551AB"/>
    <w:rsid w:val="00963FD4"/>
    <w:rsid w:val="00966D18"/>
    <w:rsid w:val="00967BD5"/>
    <w:rsid w:val="009C4DCC"/>
    <w:rsid w:val="009D3828"/>
    <w:rsid w:val="009F2E00"/>
    <w:rsid w:val="009F7BB5"/>
    <w:rsid w:val="00A028EC"/>
    <w:rsid w:val="00A03021"/>
    <w:rsid w:val="00A048CF"/>
    <w:rsid w:val="00A20C48"/>
    <w:rsid w:val="00A213D5"/>
    <w:rsid w:val="00A259F5"/>
    <w:rsid w:val="00A26846"/>
    <w:rsid w:val="00A5361D"/>
    <w:rsid w:val="00A57304"/>
    <w:rsid w:val="00A6538D"/>
    <w:rsid w:val="00A85F0C"/>
    <w:rsid w:val="00A87DF6"/>
    <w:rsid w:val="00A916E5"/>
    <w:rsid w:val="00A925B1"/>
    <w:rsid w:val="00A92A64"/>
    <w:rsid w:val="00A9472E"/>
    <w:rsid w:val="00A974D8"/>
    <w:rsid w:val="00AA0F2E"/>
    <w:rsid w:val="00AB7362"/>
    <w:rsid w:val="00AC3042"/>
    <w:rsid w:val="00AC6620"/>
    <w:rsid w:val="00AD0575"/>
    <w:rsid w:val="00AD6345"/>
    <w:rsid w:val="00AE2AA4"/>
    <w:rsid w:val="00AE400D"/>
    <w:rsid w:val="00AE7379"/>
    <w:rsid w:val="00AF5D07"/>
    <w:rsid w:val="00B0171A"/>
    <w:rsid w:val="00B01C3E"/>
    <w:rsid w:val="00B02A6B"/>
    <w:rsid w:val="00B06882"/>
    <w:rsid w:val="00B16BEF"/>
    <w:rsid w:val="00B17950"/>
    <w:rsid w:val="00B26044"/>
    <w:rsid w:val="00B2721F"/>
    <w:rsid w:val="00B30B56"/>
    <w:rsid w:val="00B3537F"/>
    <w:rsid w:val="00B36E1C"/>
    <w:rsid w:val="00B40A96"/>
    <w:rsid w:val="00B44BD1"/>
    <w:rsid w:val="00B507F7"/>
    <w:rsid w:val="00B5707D"/>
    <w:rsid w:val="00B64808"/>
    <w:rsid w:val="00B720FC"/>
    <w:rsid w:val="00B932EA"/>
    <w:rsid w:val="00BA19E7"/>
    <w:rsid w:val="00BA63F4"/>
    <w:rsid w:val="00BB52BB"/>
    <w:rsid w:val="00BB7B5A"/>
    <w:rsid w:val="00BC10A8"/>
    <w:rsid w:val="00BD2ABE"/>
    <w:rsid w:val="00BE1799"/>
    <w:rsid w:val="00BE378B"/>
    <w:rsid w:val="00BE38A3"/>
    <w:rsid w:val="00BE4152"/>
    <w:rsid w:val="00BF6BBB"/>
    <w:rsid w:val="00C006A1"/>
    <w:rsid w:val="00C043A7"/>
    <w:rsid w:val="00C07CD5"/>
    <w:rsid w:val="00C12610"/>
    <w:rsid w:val="00C138D9"/>
    <w:rsid w:val="00C15D32"/>
    <w:rsid w:val="00C16A76"/>
    <w:rsid w:val="00C17FC5"/>
    <w:rsid w:val="00C23541"/>
    <w:rsid w:val="00C251EE"/>
    <w:rsid w:val="00C25608"/>
    <w:rsid w:val="00C30938"/>
    <w:rsid w:val="00C32BD9"/>
    <w:rsid w:val="00C34F54"/>
    <w:rsid w:val="00C3617A"/>
    <w:rsid w:val="00C51DFB"/>
    <w:rsid w:val="00C51FA6"/>
    <w:rsid w:val="00C53754"/>
    <w:rsid w:val="00C54731"/>
    <w:rsid w:val="00C5672F"/>
    <w:rsid w:val="00C60DB8"/>
    <w:rsid w:val="00C770C6"/>
    <w:rsid w:val="00C8134E"/>
    <w:rsid w:val="00C84A37"/>
    <w:rsid w:val="00C87092"/>
    <w:rsid w:val="00C90319"/>
    <w:rsid w:val="00C915B6"/>
    <w:rsid w:val="00CA0599"/>
    <w:rsid w:val="00CA0650"/>
    <w:rsid w:val="00CA5F0E"/>
    <w:rsid w:val="00CA6171"/>
    <w:rsid w:val="00CA6637"/>
    <w:rsid w:val="00CB1246"/>
    <w:rsid w:val="00CB787D"/>
    <w:rsid w:val="00CB78AA"/>
    <w:rsid w:val="00CC442D"/>
    <w:rsid w:val="00CD44B0"/>
    <w:rsid w:val="00CD4D36"/>
    <w:rsid w:val="00CE7C12"/>
    <w:rsid w:val="00CF166C"/>
    <w:rsid w:val="00CF4EFE"/>
    <w:rsid w:val="00CF7B57"/>
    <w:rsid w:val="00D00C0E"/>
    <w:rsid w:val="00D06ACA"/>
    <w:rsid w:val="00D15682"/>
    <w:rsid w:val="00D177F9"/>
    <w:rsid w:val="00D2393C"/>
    <w:rsid w:val="00D26799"/>
    <w:rsid w:val="00D700D7"/>
    <w:rsid w:val="00D732FA"/>
    <w:rsid w:val="00D80B81"/>
    <w:rsid w:val="00D9111E"/>
    <w:rsid w:val="00D951E1"/>
    <w:rsid w:val="00D96DD6"/>
    <w:rsid w:val="00DA0480"/>
    <w:rsid w:val="00DA3289"/>
    <w:rsid w:val="00DA4E06"/>
    <w:rsid w:val="00DB0A97"/>
    <w:rsid w:val="00DB2FD9"/>
    <w:rsid w:val="00DB4330"/>
    <w:rsid w:val="00DB73DB"/>
    <w:rsid w:val="00DC40BF"/>
    <w:rsid w:val="00DC58BD"/>
    <w:rsid w:val="00DD0DFA"/>
    <w:rsid w:val="00DE4AF2"/>
    <w:rsid w:val="00DE6E59"/>
    <w:rsid w:val="00DF66AE"/>
    <w:rsid w:val="00DF7AD5"/>
    <w:rsid w:val="00DF7CE3"/>
    <w:rsid w:val="00E03A3A"/>
    <w:rsid w:val="00E063B1"/>
    <w:rsid w:val="00E11D3D"/>
    <w:rsid w:val="00E26ABA"/>
    <w:rsid w:val="00E31F24"/>
    <w:rsid w:val="00E34537"/>
    <w:rsid w:val="00E406E6"/>
    <w:rsid w:val="00E5157A"/>
    <w:rsid w:val="00E74A89"/>
    <w:rsid w:val="00E75692"/>
    <w:rsid w:val="00E77A3D"/>
    <w:rsid w:val="00E81070"/>
    <w:rsid w:val="00E8354F"/>
    <w:rsid w:val="00E839D3"/>
    <w:rsid w:val="00E96A88"/>
    <w:rsid w:val="00EC0DFE"/>
    <w:rsid w:val="00ED06B3"/>
    <w:rsid w:val="00EE1544"/>
    <w:rsid w:val="00EE1565"/>
    <w:rsid w:val="00EE35BD"/>
    <w:rsid w:val="00EF2E9E"/>
    <w:rsid w:val="00F01933"/>
    <w:rsid w:val="00F0631F"/>
    <w:rsid w:val="00F07114"/>
    <w:rsid w:val="00F103FE"/>
    <w:rsid w:val="00F1407A"/>
    <w:rsid w:val="00F20DD8"/>
    <w:rsid w:val="00F22FAE"/>
    <w:rsid w:val="00F233CC"/>
    <w:rsid w:val="00F26D85"/>
    <w:rsid w:val="00F30317"/>
    <w:rsid w:val="00F41F0E"/>
    <w:rsid w:val="00F42E97"/>
    <w:rsid w:val="00F43BCD"/>
    <w:rsid w:val="00F454EE"/>
    <w:rsid w:val="00F46FC8"/>
    <w:rsid w:val="00F5009B"/>
    <w:rsid w:val="00F65119"/>
    <w:rsid w:val="00F7653E"/>
    <w:rsid w:val="00F85F13"/>
    <w:rsid w:val="00F874CA"/>
    <w:rsid w:val="00FA1A74"/>
    <w:rsid w:val="00FA2E6A"/>
    <w:rsid w:val="00FA6406"/>
    <w:rsid w:val="00FB1C49"/>
    <w:rsid w:val="00FB4E07"/>
    <w:rsid w:val="00FB7E7F"/>
    <w:rsid w:val="00FD3E85"/>
    <w:rsid w:val="00FE0F49"/>
    <w:rsid w:val="00FE3A69"/>
    <w:rsid w:val="00FE5CB2"/>
    <w:rsid w:val="00FF1398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4DD498"/>
  <w15:docId w15:val="{38427D25-D507-4E6A-A0C1-72E593A9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Default Paragraph Font" w:uiPriority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1 Normal"/>
    <w:qFormat/>
    <w:rsid w:val="00BA63F4"/>
    <w:pPr>
      <w:spacing w:line="312" w:lineRule="auto"/>
    </w:pPr>
    <w:rPr>
      <w:rFonts w:ascii="Arial" w:hAnsi="Arial"/>
      <w:szCs w:val="17"/>
    </w:rPr>
  </w:style>
  <w:style w:type="paragraph" w:styleId="Overskrift1">
    <w:name w:val="heading 1"/>
    <w:basedOn w:val="Normal"/>
    <w:next w:val="Normal"/>
    <w:rsid w:val="00BA63F4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aliases w:val="2 Overskrift"/>
    <w:basedOn w:val="Normal"/>
    <w:next w:val="Normal"/>
    <w:qFormat/>
    <w:rsid w:val="00BA63F4"/>
    <w:pPr>
      <w:keepNext/>
      <w:spacing w:after="300"/>
      <w:outlineLvl w:val="1"/>
    </w:pPr>
    <w:rPr>
      <w:rFonts w:cs="Arial"/>
      <w:b/>
      <w:bCs/>
      <w:iCs/>
      <w:sz w:val="24"/>
      <w:szCs w:val="28"/>
    </w:rPr>
  </w:style>
  <w:style w:type="paragraph" w:styleId="Overskrift3">
    <w:name w:val="heading 3"/>
    <w:aliases w:val="3 Mellemrubrik"/>
    <w:basedOn w:val="Normal"/>
    <w:next w:val="Normal"/>
    <w:qFormat/>
    <w:rsid w:val="00BA63F4"/>
    <w:pPr>
      <w:keepNext/>
      <w:outlineLvl w:val="2"/>
    </w:pPr>
    <w:rPr>
      <w:rFonts w:cs="Arial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rsid w:val="00BA63F4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BA63F4"/>
    <w:pPr>
      <w:tabs>
        <w:tab w:val="right" w:pos="6124"/>
        <w:tab w:val="right" w:pos="8789"/>
      </w:tabs>
    </w:pPr>
    <w:rPr>
      <w:sz w:val="17"/>
    </w:rPr>
  </w:style>
  <w:style w:type="paragraph" w:customStyle="1" w:styleId="PunktOpstilling">
    <w:name w:val="PunktOpstilling"/>
    <w:aliases w:val="4 PunktOpstilling"/>
    <w:basedOn w:val="Normal"/>
    <w:qFormat/>
    <w:rsid w:val="00BA63F4"/>
    <w:pPr>
      <w:numPr>
        <w:numId w:val="17"/>
      </w:numPr>
    </w:pPr>
  </w:style>
  <w:style w:type="paragraph" w:styleId="Markeringsbobletekst">
    <w:name w:val="Balloon Text"/>
    <w:basedOn w:val="Normal"/>
    <w:link w:val="MarkeringsbobletekstTegn"/>
    <w:rsid w:val="00BA63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BA63F4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BE1799"/>
    <w:pPr>
      <w:spacing w:line="300" w:lineRule="exac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rsid w:val="00BE1799"/>
    <w:rPr>
      <w:color w:val="0000FF" w:themeColor="hyperlink"/>
      <w:u w:val="single"/>
    </w:rPr>
  </w:style>
  <w:style w:type="character" w:customStyle="1" w:styleId="SidefodTegn">
    <w:name w:val="Sidefod Tegn"/>
    <w:basedOn w:val="Standardskrifttypeiafsnit"/>
    <w:link w:val="Sidefod"/>
    <w:uiPriority w:val="99"/>
    <w:rsid w:val="005B328E"/>
    <w:rPr>
      <w:rFonts w:ascii="Arial" w:hAnsi="Arial"/>
      <w:sz w:val="17"/>
      <w:szCs w:val="17"/>
    </w:rPr>
  </w:style>
  <w:style w:type="paragraph" w:styleId="Fodnotetekst">
    <w:name w:val="footnote text"/>
    <w:basedOn w:val="Normal"/>
    <w:link w:val="FodnotetekstTegn"/>
    <w:rsid w:val="00B932EA"/>
    <w:pPr>
      <w:spacing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rsid w:val="00B932EA"/>
    <w:rPr>
      <w:rFonts w:ascii="Arial" w:hAnsi="Arial"/>
    </w:rPr>
  </w:style>
  <w:style w:type="character" w:styleId="Fodnotehenvisning">
    <w:name w:val="footnote reference"/>
    <w:basedOn w:val="Standardskrifttypeiafsnit"/>
    <w:rsid w:val="00B932EA"/>
    <w:rPr>
      <w:vertAlign w:val="superscript"/>
    </w:rPr>
  </w:style>
  <w:style w:type="paragraph" w:styleId="Slutnotetekst">
    <w:name w:val="endnote text"/>
    <w:basedOn w:val="Normal"/>
    <w:link w:val="SlutnotetekstTegn"/>
    <w:rsid w:val="00C84A37"/>
    <w:pPr>
      <w:spacing w:line="240" w:lineRule="auto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C84A37"/>
    <w:rPr>
      <w:rFonts w:ascii="Arial" w:hAnsi="Arial"/>
    </w:rPr>
  </w:style>
  <w:style w:type="character" w:styleId="Slutnotehenvisning">
    <w:name w:val="endnote reference"/>
    <w:basedOn w:val="Standardskrifttypeiafsnit"/>
    <w:rsid w:val="00C84A37"/>
    <w:rPr>
      <w:vertAlign w:val="superscript"/>
    </w:rPr>
  </w:style>
  <w:style w:type="character" w:styleId="Ulstomtale">
    <w:name w:val="Unresolved Mention"/>
    <w:basedOn w:val="Standardskrifttypeiafsnit"/>
    <w:uiPriority w:val="99"/>
    <w:semiHidden/>
    <w:unhideWhenUsed/>
    <w:rsid w:val="00BE378B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rsid w:val="00C30938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C30938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C30938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rsid w:val="00C30938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C30938"/>
    <w:rPr>
      <w:rFonts w:ascii="Arial" w:hAnsi="Arial"/>
      <w:b/>
      <w:bCs/>
    </w:rPr>
  </w:style>
  <w:style w:type="paragraph" w:styleId="Listeafsnit">
    <w:name w:val="List Paragraph"/>
    <w:basedOn w:val="Normal"/>
    <w:uiPriority w:val="34"/>
    <w:rsid w:val="009470B4"/>
    <w:pPr>
      <w:ind w:left="720"/>
      <w:contextualSpacing/>
    </w:pPr>
  </w:style>
  <w:style w:type="paragraph" w:styleId="Korrektur">
    <w:name w:val="Revision"/>
    <w:hidden/>
    <w:uiPriority w:val="99"/>
    <w:semiHidden/>
    <w:rsid w:val="00782109"/>
    <w:rPr>
      <w:rFonts w:ascii="Arial" w:hAnsi="Arial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chultzkommunekoncept.dk/h/dc4abf9d-3b15-46eb-887c-ba6bda9f30bd/bek20191535?assetCollectionId=e045a6e5-5003-4753-80d1-13f969d55786&amp;showExact=tru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g@ebeltoftfjernvarme.d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nb@ebeltoftfjernvarme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.syddjurs.dk\syddjurs\Office_Skabeloner\Word_2010\Generelt\Brev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F3672ED696024A9D81E92B4FD59646" ma:contentTypeVersion="21" ma:contentTypeDescription="Opret et nyt dokument." ma:contentTypeScope="" ma:versionID="e9f0d956e8afc60378c3680cc267fcc1">
  <xsd:schema xmlns:xsd="http://www.w3.org/2001/XMLSchema" xmlns:xs="http://www.w3.org/2001/XMLSchema" xmlns:p="http://schemas.microsoft.com/office/2006/metadata/properties" xmlns:ns2="20fa01f6-032f-4637-94ee-1764371d5c5d" xmlns:ns3="98359941-588e-4d64-8360-b40f17d4006c" targetNamespace="http://schemas.microsoft.com/office/2006/metadata/properties" ma:root="true" ma:fieldsID="e5196c17be864a898b647b3f1ea99b30" ns2:_="" ns3:_="">
    <xsd:import namespace="20fa01f6-032f-4637-94ee-1764371d5c5d"/>
    <xsd:import namespace="98359941-588e-4d64-8360-b40f17d40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Optagelsestidspunkt" minOccurs="0"/>
                <xsd:element ref="ns2:MediaServiceObjectDetectorVersions" minOccurs="0"/>
                <xsd:element ref="ns2:MediaServiceSearchProperties" minOccurs="0"/>
                <xsd:element ref="ns2:Datoogklokkesle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a01f6-032f-4637-94ee-1764371d5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9dcec7f4-c634-4e38-849e-a430a1fed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ptagelsestidspunkt" ma:index="24" nillable="true" ma:displayName="Optagelsestidspunkt" ma:format="DateTime" ma:internalName="Optagelsestidspunkt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oogklokkeslet" ma:index="27" nillable="true" ma:displayName="Dato og klokkeslet" ma:format="DateOnly" ma:internalName="Datoogklokkeslet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59941-588e-4d64-8360-b40f17d40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25934c-5b42-427e-8b5a-39307e68bc39}" ma:internalName="TaxCatchAll" ma:showField="CatchAllData" ma:web="98359941-588e-4d64-8360-b40f17d40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tagelsestidspunkt xmlns="20fa01f6-032f-4637-94ee-1764371d5c5d" xsi:nil="true"/>
    <TaxCatchAll xmlns="98359941-588e-4d64-8360-b40f17d4006c" xsi:nil="true"/>
    <lcf76f155ced4ddcb4097134ff3c332f xmlns="20fa01f6-032f-4637-94ee-1764371d5c5d">
      <Terms xmlns="http://schemas.microsoft.com/office/infopath/2007/PartnerControls"/>
    </lcf76f155ced4ddcb4097134ff3c332f>
    <Datoogklokkeslet xmlns="20fa01f6-032f-4637-94ee-1764371d5c5d" xsi:nil="true"/>
  </documentManagement>
</p:properties>
</file>

<file path=customXml/itemProps1.xml><?xml version="1.0" encoding="utf-8"?>
<ds:datastoreItem xmlns:ds="http://schemas.openxmlformats.org/officeDocument/2006/customXml" ds:itemID="{AC2B9A1E-16A6-4EBC-B354-9EC6286D4B6B}"/>
</file>

<file path=customXml/itemProps2.xml><?xml version="1.0" encoding="utf-8"?>
<ds:datastoreItem xmlns:ds="http://schemas.openxmlformats.org/officeDocument/2006/customXml" ds:itemID="{AAA3F5A8-4B50-4BC5-8581-49674065D7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5F06D3-DFE4-4469-9CDD-38578FCD6F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C175A-CE72-4099-BAB3-6FE288B8821B}"/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1011</TotalTime>
  <Pages>5</Pages>
  <Words>989</Words>
  <Characters>6076</Characters>
  <Application>Microsoft Office Word</Application>
  <DocSecurity>0</DocSecurity>
  <Lines>209</Lines>
  <Paragraphs>119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Syddjurs Kommune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Kirsten Wermuth Lohmann</dc:creator>
  <cp:lastModifiedBy>Helle Kløcher</cp:lastModifiedBy>
  <cp:revision>105</cp:revision>
  <dcterms:created xsi:type="dcterms:W3CDTF">2023-11-30T13:33:00Z</dcterms:created>
  <dcterms:modified xsi:type="dcterms:W3CDTF">2023-12-21T09:34:00Z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0x010100E0F3672ED696024A9D81E92B4FD59646</vt:lpwstr>
  </property>
  <property fmtid="{D5CDD505-2E9C-101B-9397-08002B2CF9AE}" pid="3" name="MediaServiceImageTags">
    <vt:lpwstr/>
  </property>
</Properties>
</file>