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3F04143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Robin Kenis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3048CCC" w:rsidR="006B795C" w:rsidRPr="006B795C" w:rsidRDefault="003A19F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Lykkebjergvej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E97FEE" w:rsid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43105892</w:t>
            </w:r>
          </w:p>
          <w:p w14:paraId="705E26E4" w14:textId="4AF5317A" w:rsidR="001E7E44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1028059686</w:t>
            </w:r>
          </w:p>
          <w:p w14:paraId="3F2C0D7E" w14:textId="6BAA15ED" w:rsidR="006B795C" w:rsidRPr="006B795C" w:rsidRDefault="003A19F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46082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208F760" w:rsidR="006B795C" w:rsidRPr="006B795C" w:rsidRDefault="00E0500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27-2-18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094105" w:rsidR="006B795C" w:rsidRPr="006B795C" w:rsidRDefault="00E0500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F16ACCE" w:rsidR="006B795C" w:rsidRPr="00A2316A" w:rsidRDefault="003A19F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3B10D0C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4E40ED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EAE3EC6" w:rsidR="006B795C" w:rsidRPr="006B795C" w:rsidRDefault="00E0500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1DAD73" w:rsidR="006B795C" w:rsidRPr="006B795C" w:rsidRDefault="003A19F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6FD70" w14:textId="77777777" w:rsidR="00680ABF" w:rsidRPr="006B795C" w:rsidRDefault="00680ABF" w:rsidP="00291C7F">
      <w:pPr>
        <w:spacing w:line="240" w:lineRule="auto"/>
      </w:pPr>
      <w:r w:rsidRPr="006B795C">
        <w:separator/>
      </w:r>
    </w:p>
    <w:p w14:paraId="1E956DEF" w14:textId="77777777" w:rsidR="00680ABF" w:rsidRPr="006B795C" w:rsidRDefault="00680ABF"/>
  </w:endnote>
  <w:endnote w:type="continuationSeparator" w:id="0">
    <w:p w14:paraId="5755620F" w14:textId="77777777" w:rsidR="00680ABF" w:rsidRPr="006B795C" w:rsidRDefault="00680ABF" w:rsidP="00291C7F">
      <w:pPr>
        <w:spacing w:line="240" w:lineRule="auto"/>
      </w:pPr>
      <w:r w:rsidRPr="006B795C">
        <w:continuationSeparator/>
      </w:r>
    </w:p>
    <w:p w14:paraId="019FAD26" w14:textId="77777777" w:rsidR="00680ABF" w:rsidRPr="006B795C" w:rsidRDefault="00680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57F37" w14:textId="77777777" w:rsidR="00680ABF" w:rsidRPr="006B795C" w:rsidRDefault="00680ABF" w:rsidP="00291C7F">
      <w:pPr>
        <w:spacing w:line="240" w:lineRule="auto"/>
      </w:pPr>
      <w:r w:rsidRPr="006B795C">
        <w:separator/>
      </w:r>
    </w:p>
    <w:p w14:paraId="3A4E5BF0" w14:textId="77777777" w:rsidR="00680ABF" w:rsidRPr="006B795C" w:rsidRDefault="00680ABF"/>
  </w:footnote>
  <w:footnote w:type="continuationSeparator" w:id="0">
    <w:p w14:paraId="40F1794D" w14:textId="77777777" w:rsidR="00680ABF" w:rsidRPr="006B795C" w:rsidRDefault="00680ABF" w:rsidP="00291C7F">
      <w:pPr>
        <w:spacing w:line="240" w:lineRule="auto"/>
      </w:pPr>
      <w:r w:rsidRPr="006B795C">
        <w:continuationSeparator/>
      </w:r>
    </w:p>
    <w:p w14:paraId="0AC75538" w14:textId="77777777" w:rsidR="00680ABF" w:rsidRPr="006B795C" w:rsidRDefault="00680A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0074941">
    <w:abstractNumId w:val="0"/>
  </w:num>
  <w:num w:numId="2" w16cid:durableId="186628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19FC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0ABF"/>
    <w:rsid w:val="00683891"/>
    <w:rsid w:val="00690D94"/>
    <w:rsid w:val="006912EB"/>
    <w:rsid w:val="00693091"/>
    <w:rsid w:val="006A409C"/>
    <w:rsid w:val="006A74D7"/>
    <w:rsid w:val="006B064F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D9B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002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670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2024-07-23T08:56:00Z</dcterms:created>
  <dcterms:modified xsi:type="dcterms:W3CDTF">2024-07-23T08:57:00Z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