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FD" w:rsidRPr="00BC24BC" w:rsidRDefault="00222EFD" w:rsidP="00222EFD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 w:rsidRPr="00B27D25">
        <w:rPr>
          <w:rFonts w:eastAsia="Calibri"/>
          <w:b/>
        </w:rPr>
        <w:t>Risbjerg Landbrug v/Hans Erik Jørgensen</w:t>
      </w:r>
      <w:r>
        <w:rPr>
          <w:rFonts w:eastAsia="Calibri"/>
          <w:b/>
        </w:rPr>
        <w:t xml:space="preserve">, </w:t>
      </w:r>
      <w:r w:rsidRPr="00B27D25">
        <w:rPr>
          <w:rFonts w:eastAsia="Calibri"/>
          <w:b/>
        </w:rPr>
        <w:t>Møllergyden 3</w:t>
      </w:r>
      <w:r>
        <w:rPr>
          <w:rFonts w:eastAsia="Calibri"/>
          <w:b/>
        </w:rPr>
        <w:t xml:space="preserve"> og Strandbyvej 71, </w:t>
      </w:r>
      <w:r w:rsidRPr="00B27D25">
        <w:rPr>
          <w:rFonts w:eastAsia="Calibri"/>
          <w:b/>
        </w:rPr>
        <w:t>5683 Haarby</w:t>
      </w:r>
    </w:p>
    <w:p w:rsidR="00222EFD" w:rsidRPr="00BC24BC" w:rsidRDefault="00222EFD" w:rsidP="00222EFD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791"/>
      </w:tblGrid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47374B">
              <w:rPr>
                <w:rFonts w:eastAsia="Calibri"/>
              </w:rPr>
              <w:t>Risbjerg Landbrug v/Hans Erik Jørgensen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Møllergyden 3 og Strandbyvej 71, 5683 Haarby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B27D25">
              <w:rPr>
                <w:rFonts w:cs="Arial"/>
              </w:rPr>
              <w:t>25617150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Kødkvæg og slagtesvin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11. oktober 2017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Olietanke, produktion, affald, spildolie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222EFD" w:rsidRPr="00BC24BC" w:rsidTr="00480849"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222EFD" w:rsidRPr="00661290" w:rsidRDefault="00222EFD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Ingen krav om egenkontrol</w:t>
            </w:r>
          </w:p>
        </w:tc>
      </w:tr>
    </w:tbl>
    <w:p w:rsidR="00222EFD" w:rsidRPr="00BC24BC" w:rsidRDefault="00222EFD" w:rsidP="00222EFD">
      <w:pPr>
        <w:spacing w:after="240"/>
        <w:rPr>
          <w:rFonts w:eastAsia="Calibri"/>
        </w:rPr>
      </w:pPr>
    </w:p>
    <w:p w:rsidR="00222EFD" w:rsidRPr="00BC24BC" w:rsidRDefault="00222EFD" w:rsidP="00222EFD">
      <w:pPr>
        <w:spacing w:line="240" w:lineRule="auto"/>
      </w:pPr>
    </w:p>
    <w:p w:rsidR="00222EFD" w:rsidRPr="00BC24BC" w:rsidRDefault="00222EFD" w:rsidP="00222EFD">
      <w:pPr>
        <w:spacing w:line="240" w:lineRule="auto"/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FD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22EFD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41DB8-AD91-4C52-9FCF-BA05947A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EFD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860616A4</Template>
  <TotalTime>1</TotalTime>
  <Pages>1</Pages>
  <Words>84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2017-12-15T12:15:00Z</dcterms:created>
  <dcterms:modified xsi:type="dcterms:W3CDTF">2017-12-15T12:16:00Z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{2EF3D089-6BB4-409C-8DDC-454942D0316D}</vt:lpwstr>
  </property>
</Properties>
</file>