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7EB0E3" w14:textId="77777777" w:rsidR="00C1494A" w:rsidRPr="00F85B75" w:rsidRDefault="00C1494A" w:rsidP="00391995">
      <w:pPr>
        <w:pStyle w:val="Overskrift3"/>
        <w:rPr>
          <w:sz w:val="28"/>
        </w:rPr>
      </w:pPr>
      <w:r w:rsidRPr="00F85B75">
        <w:rPr>
          <w:sz w:val="28"/>
        </w:rPr>
        <w:t xml:space="preserve">Miljøkonsekvensrapport, </w:t>
      </w:r>
      <w:r w:rsidR="00975292" w:rsidRPr="00F85B75">
        <w:rPr>
          <w:sz w:val="28"/>
        </w:rPr>
        <w:t>Kvæg</w:t>
      </w:r>
    </w:p>
    <w:p w14:paraId="5054B7AD" w14:textId="77777777" w:rsidR="00C1494A" w:rsidRPr="00F85B75" w:rsidRDefault="00FC662B" w:rsidP="00391995">
      <w:pPr>
        <w:pStyle w:val="Overskrift3"/>
        <w:rPr>
          <w:sz w:val="22"/>
        </w:rPr>
      </w:pPr>
      <w:r>
        <w:rPr>
          <w:sz w:val="18"/>
        </w:rPr>
        <w:pict w14:anchorId="1F63ACEA">
          <v:rect id="_x0000_i1025" style="width:0;height:1.5pt" o:hralign="center" o:hrstd="t" o:hr="t" fillcolor="#a0a0a0" stroked="f"/>
        </w:pict>
      </w:r>
    </w:p>
    <w:p w14:paraId="5D173F10" w14:textId="77777777" w:rsidR="00391995" w:rsidRPr="00F85B75" w:rsidRDefault="00391995" w:rsidP="00391995">
      <w:pPr>
        <w:pStyle w:val="Overskrift3"/>
        <w:rPr>
          <w:sz w:val="22"/>
        </w:rPr>
      </w:pPr>
      <w:r w:rsidRPr="00F85B75">
        <w:rPr>
          <w:sz w:val="22"/>
        </w:rPr>
        <w:t>Oplysninger om ansøger</w:t>
      </w:r>
    </w:p>
    <w:tbl>
      <w:tblPr>
        <w:tblStyle w:val="Tabelgitter-lys1"/>
        <w:tblW w:w="0" w:type="auto"/>
        <w:tblLook w:val="04A0" w:firstRow="1" w:lastRow="0" w:firstColumn="1" w:lastColumn="0" w:noHBand="0" w:noVBand="1"/>
      </w:tblPr>
      <w:tblGrid>
        <w:gridCol w:w="1838"/>
        <w:gridCol w:w="3260"/>
        <w:gridCol w:w="2123"/>
        <w:gridCol w:w="2407"/>
      </w:tblGrid>
      <w:tr w:rsidR="00AD50AE" w:rsidRPr="0080012D" w14:paraId="6BFF6CDC" w14:textId="77777777" w:rsidTr="007B2A25">
        <w:tc>
          <w:tcPr>
            <w:tcW w:w="1838" w:type="dxa"/>
          </w:tcPr>
          <w:p w14:paraId="5FDB3322" w14:textId="77777777" w:rsidR="00AD50AE" w:rsidRPr="00F85B75" w:rsidRDefault="00AD50AE">
            <w:pPr>
              <w:rPr>
                <w:sz w:val="18"/>
              </w:rPr>
            </w:pPr>
            <w:r w:rsidRPr="00F85B75">
              <w:rPr>
                <w:sz w:val="18"/>
              </w:rPr>
              <w:t>Ansøger:</w:t>
            </w:r>
          </w:p>
          <w:p w14:paraId="774595E3" w14:textId="77777777" w:rsidR="00AD50AE" w:rsidRPr="00F85B75" w:rsidRDefault="00AD50AE">
            <w:pPr>
              <w:rPr>
                <w:sz w:val="18"/>
              </w:rPr>
            </w:pPr>
            <w:r w:rsidRPr="00F85B75">
              <w:rPr>
                <w:sz w:val="18"/>
              </w:rPr>
              <w:t>Tlf.:</w:t>
            </w:r>
          </w:p>
          <w:p w14:paraId="43940CF1" w14:textId="77777777" w:rsidR="00AD50AE" w:rsidRPr="00F85B75" w:rsidRDefault="00AD50AE">
            <w:pPr>
              <w:rPr>
                <w:sz w:val="18"/>
              </w:rPr>
            </w:pPr>
            <w:r w:rsidRPr="00F85B75">
              <w:rPr>
                <w:sz w:val="18"/>
              </w:rPr>
              <w:t>E-mail:</w:t>
            </w:r>
          </w:p>
          <w:p w14:paraId="21C14D8C" w14:textId="77777777" w:rsidR="00AD50AE" w:rsidRPr="00F85B75" w:rsidRDefault="00AD50AE">
            <w:pPr>
              <w:rPr>
                <w:sz w:val="18"/>
              </w:rPr>
            </w:pPr>
            <w:r w:rsidRPr="00F85B75">
              <w:rPr>
                <w:sz w:val="18"/>
              </w:rPr>
              <w:t>CVR:</w:t>
            </w:r>
          </w:p>
          <w:p w14:paraId="0FC8BF17" w14:textId="77777777" w:rsidR="00AD50AE" w:rsidRPr="00F85B75" w:rsidRDefault="00AD50AE" w:rsidP="00AD50AE">
            <w:pPr>
              <w:rPr>
                <w:sz w:val="18"/>
              </w:rPr>
            </w:pPr>
            <w:r w:rsidRPr="00F85B75">
              <w:rPr>
                <w:sz w:val="18"/>
              </w:rPr>
              <w:t>Sagsadresse:</w:t>
            </w:r>
          </w:p>
          <w:p w14:paraId="235796EB" w14:textId="77777777" w:rsidR="00AD50AE" w:rsidRPr="00F85B75" w:rsidRDefault="00AD50AE" w:rsidP="00AD50AE">
            <w:pPr>
              <w:rPr>
                <w:sz w:val="18"/>
                <w:lang w:val="en-US"/>
              </w:rPr>
            </w:pPr>
            <w:proofErr w:type="spellStart"/>
            <w:r w:rsidRPr="00F85B75">
              <w:rPr>
                <w:sz w:val="18"/>
                <w:lang w:val="en-US"/>
              </w:rPr>
              <w:t>SkemaID</w:t>
            </w:r>
            <w:proofErr w:type="spellEnd"/>
            <w:r w:rsidRPr="00F85B75">
              <w:rPr>
                <w:sz w:val="18"/>
                <w:lang w:val="en-US"/>
              </w:rPr>
              <w:t>:</w:t>
            </w:r>
          </w:p>
          <w:p w14:paraId="72458CBC" w14:textId="77777777" w:rsidR="00AD50AE" w:rsidRPr="00F85B75" w:rsidRDefault="00AD50AE" w:rsidP="00AD50AE">
            <w:pPr>
              <w:rPr>
                <w:sz w:val="18"/>
                <w:lang w:val="en-US"/>
              </w:rPr>
            </w:pPr>
            <w:r w:rsidRPr="00F85B75">
              <w:rPr>
                <w:sz w:val="18"/>
                <w:lang w:val="en-US"/>
              </w:rPr>
              <w:t>Ansøgningstype:</w:t>
            </w:r>
          </w:p>
        </w:tc>
        <w:tc>
          <w:tcPr>
            <w:tcW w:w="3260" w:type="dxa"/>
          </w:tcPr>
          <w:p w14:paraId="7135008E" w14:textId="6D780EA3" w:rsidR="007B2A25" w:rsidRPr="00F85B75" w:rsidRDefault="00BA2E2D" w:rsidP="007B2A25">
            <w:pPr>
              <w:rPr>
                <w:sz w:val="18"/>
                <w:lang w:val="en-US"/>
              </w:rPr>
            </w:pPr>
            <w:r w:rsidRPr="00F85B75">
              <w:rPr>
                <w:sz w:val="18"/>
                <w:lang w:val="en-US"/>
              </w:rPr>
              <w:t xml:space="preserve">Birger </w:t>
            </w:r>
            <w:proofErr w:type="spellStart"/>
            <w:r w:rsidRPr="00F85B75">
              <w:rPr>
                <w:sz w:val="18"/>
                <w:lang w:val="en-US"/>
              </w:rPr>
              <w:t>Bæch</w:t>
            </w:r>
            <w:proofErr w:type="spellEnd"/>
            <w:r w:rsidRPr="00F85B75">
              <w:rPr>
                <w:sz w:val="18"/>
                <w:lang w:val="en-US"/>
              </w:rPr>
              <w:t xml:space="preserve"> Pedersen</w:t>
            </w:r>
          </w:p>
          <w:p w14:paraId="196335F5" w14:textId="18164F8F" w:rsidR="007B2A25" w:rsidRPr="00F85B75" w:rsidRDefault="00BA2E2D" w:rsidP="007B2A25">
            <w:pPr>
              <w:rPr>
                <w:sz w:val="18"/>
                <w:lang w:val="en-US"/>
              </w:rPr>
            </w:pPr>
            <w:r w:rsidRPr="00F85B75">
              <w:rPr>
                <w:sz w:val="18"/>
                <w:lang w:val="en-US"/>
              </w:rPr>
              <w:t>26116604</w:t>
            </w:r>
          </w:p>
          <w:p w14:paraId="0D0A7A5F" w14:textId="04C8CF50" w:rsidR="007B2A25" w:rsidRPr="00F85B75" w:rsidRDefault="00BA2E2D" w:rsidP="007B2A25">
            <w:pPr>
              <w:rPr>
                <w:sz w:val="18"/>
                <w:lang w:val="en-US"/>
              </w:rPr>
            </w:pPr>
            <w:r w:rsidRPr="00F85B75">
              <w:rPr>
                <w:sz w:val="18"/>
                <w:lang w:val="en-US"/>
              </w:rPr>
              <w:t>birgerskovhus@hotmail.com</w:t>
            </w:r>
            <w:r w:rsidR="009A176F" w:rsidRPr="00F85B75">
              <w:rPr>
                <w:sz w:val="18"/>
                <w:lang w:val="en-US"/>
              </w:rPr>
              <w:br/>
            </w:r>
            <w:r w:rsidRPr="00F85B75">
              <w:rPr>
                <w:sz w:val="18"/>
                <w:lang w:val="en-US"/>
              </w:rPr>
              <w:t>19744191</w:t>
            </w:r>
            <w:r w:rsidR="007B2A25" w:rsidRPr="00F85B75">
              <w:rPr>
                <w:sz w:val="18"/>
                <w:lang w:val="en-US"/>
              </w:rPr>
              <w:br/>
            </w:r>
            <w:proofErr w:type="spellStart"/>
            <w:r w:rsidRPr="00F85B75">
              <w:rPr>
                <w:sz w:val="18"/>
                <w:lang w:val="en-US"/>
              </w:rPr>
              <w:t>Skovhusvej</w:t>
            </w:r>
            <w:proofErr w:type="spellEnd"/>
            <w:r w:rsidRPr="00F85B75">
              <w:rPr>
                <w:sz w:val="18"/>
                <w:lang w:val="en-US"/>
              </w:rPr>
              <w:t xml:space="preserve"> 38</w:t>
            </w:r>
            <w:r w:rsidR="007201DA" w:rsidRPr="00F85B75">
              <w:rPr>
                <w:sz w:val="18"/>
                <w:lang w:val="en-US"/>
              </w:rPr>
              <w:br/>
            </w:r>
            <w:r w:rsidR="009A176F" w:rsidRPr="00F85B75">
              <w:rPr>
                <w:sz w:val="18"/>
                <w:lang w:val="en-US"/>
              </w:rPr>
              <w:t>2</w:t>
            </w:r>
            <w:r w:rsidRPr="00F85B75">
              <w:rPr>
                <w:sz w:val="18"/>
                <w:lang w:val="en-US"/>
              </w:rPr>
              <w:t>19854</w:t>
            </w:r>
          </w:p>
          <w:p w14:paraId="66054C2D" w14:textId="77777777" w:rsidR="00AD50AE" w:rsidRPr="00F85B75" w:rsidRDefault="007B2A25" w:rsidP="00AD50AE">
            <w:pPr>
              <w:rPr>
                <w:sz w:val="18"/>
                <w:lang w:val="en-US"/>
              </w:rPr>
            </w:pPr>
            <w:r w:rsidRPr="00F85B75">
              <w:rPr>
                <w:sz w:val="18"/>
                <w:lang w:val="en-US"/>
              </w:rPr>
              <w:t>16a</w:t>
            </w:r>
          </w:p>
        </w:tc>
        <w:tc>
          <w:tcPr>
            <w:tcW w:w="2123" w:type="dxa"/>
          </w:tcPr>
          <w:p w14:paraId="744846FE" w14:textId="77777777" w:rsidR="00AD50AE" w:rsidRPr="00F85B75" w:rsidRDefault="00AD50AE">
            <w:pPr>
              <w:rPr>
                <w:sz w:val="18"/>
              </w:rPr>
            </w:pPr>
            <w:r w:rsidRPr="00F85B75">
              <w:rPr>
                <w:sz w:val="18"/>
              </w:rPr>
              <w:t>Konsulent:</w:t>
            </w:r>
          </w:p>
          <w:p w14:paraId="13D866A7" w14:textId="77777777" w:rsidR="00AD50AE" w:rsidRPr="00F85B75" w:rsidRDefault="00AD50AE">
            <w:pPr>
              <w:rPr>
                <w:sz w:val="18"/>
              </w:rPr>
            </w:pPr>
            <w:r w:rsidRPr="00F85B75">
              <w:rPr>
                <w:sz w:val="18"/>
              </w:rPr>
              <w:t>Tlf.:</w:t>
            </w:r>
          </w:p>
          <w:p w14:paraId="6FE6C931" w14:textId="77777777" w:rsidR="00AD50AE" w:rsidRPr="00F85B75" w:rsidRDefault="00AD50AE">
            <w:pPr>
              <w:rPr>
                <w:sz w:val="18"/>
              </w:rPr>
            </w:pPr>
            <w:r w:rsidRPr="00F85B75">
              <w:rPr>
                <w:sz w:val="18"/>
              </w:rPr>
              <w:t>E-mail:</w:t>
            </w:r>
          </w:p>
          <w:p w14:paraId="03C1434F" w14:textId="77777777" w:rsidR="00AD50AE" w:rsidRPr="00F85B75" w:rsidRDefault="00AD50AE">
            <w:pPr>
              <w:rPr>
                <w:sz w:val="18"/>
              </w:rPr>
            </w:pPr>
            <w:r w:rsidRPr="00F85B75">
              <w:rPr>
                <w:sz w:val="18"/>
              </w:rPr>
              <w:t xml:space="preserve">Dato + </w:t>
            </w:r>
            <w:proofErr w:type="spellStart"/>
            <w:r w:rsidRPr="00F85B75">
              <w:rPr>
                <w:sz w:val="18"/>
              </w:rPr>
              <w:t>versionsnr</w:t>
            </w:r>
            <w:proofErr w:type="spellEnd"/>
            <w:r w:rsidRPr="00F85B75">
              <w:rPr>
                <w:sz w:val="18"/>
              </w:rPr>
              <w:t>.:</w:t>
            </w:r>
          </w:p>
        </w:tc>
        <w:tc>
          <w:tcPr>
            <w:tcW w:w="2407" w:type="dxa"/>
          </w:tcPr>
          <w:p w14:paraId="283FCD65" w14:textId="77777777" w:rsidR="000400FE" w:rsidRPr="00F85B75" w:rsidRDefault="00DB144F">
            <w:pPr>
              <w:rPr>
                <w:sz w:val="18"/>
              </w:rPr>
            </w:pPr>
            <w:r w:rsidRPr="00F85B75">
              <w:rPr>
                <w:sz w:val="18"/>
              </w:rPr>
              <w:t>Karoline Holst</w:t>
            </w:r>
          </w:p>
          <w:p w14:paraId="32B76F2A" w14:textId="77777777" w:rsidR="00975292" w:rsidRPr="00F85B75" w:rsidRDefault="00DB144F">
            <w:pPr>
              <w:rPr>
                <w:sz w:val="18"/>
              </w:rPr>
            </w:pPr>
            <w:r w:rsidRPr="00F85B75">
              <w:rPr>
                <w:sz w:val="18"/>
              </w:rPr>
              <w:t>9624 2571</w:t>
            </w:r>
          </w:p>
          <w:p w14:paraId="42305F12" w14:textId="77777777" w:rsidR="00975292" w:rsidRPr="00F85B75" w:rsidRDefault="00DB144F">
            <w:pPr>
              <w:rPr>
                <w:sz w:val="18"/>
              </w:rPr>
            </w:pPr>
            <w:r w:rsidRPr="00F85B75">
              <w:rPr>
                <w:sz w:val="18"/>
              </w:rPr>
              <w:t>kho@landbonord.dk</w:t>
            </w:r>
          </w:p>
          <w:p w14:paraId="54BC13F3" w14:textId="059F2C5E" w:rsidR="00443741" w:rsidRPr="00F85B75" w:rsidRDefault="00BA2E2D" w:rsidP="000602AD">
            <w:pPr>
              <w:rPr>
                <w:sz w:val="18"/>
              </w:rPr>
            </w:pPr>
            <w:r w:rsidRPr="00F85B75">
              <w:rPr>
                <w:sz w:val="18"/>
              </w:rPr>
              <w:t>24</w:t>
            </w:r>
            <w:r w:rsidR="009A176F" w:rsidRPr="00F85B75">
              <w:rPr>
                <w:sz w:val="18"/>
              </w:rPr>
              <w:t>/6 2020</w:t>
            </w:r>
          </w:p>
          <w:p w14:paraId="4E562605" w14:textId="7B6FAB16" w:rsidR="000400FE" w:rsidRPr="00F85B75" w:rsidRDefault="000400FE" w:rsidP="000602AD">
            <w:pPr>
              <w:rPr>
                <w:sz w:val="18"/>
              </w:rPr>
            </w:pPr>
            <w:r w:rsidRPr="00F85B75">
              <w:rPr>
                <w:sz w:val="18"/>
              </w:rPr>
              <w:t>Version</w:t>
            </w:r>
            <w:r w:rsidR="00443741" w:rsidRPr="00F85B75">
              <w:rPr>
                <w:sz w:val="18"/>
              </w:rPr>
              <w:t xml:space="preserve"> </w:t>
            </w:r>
            <w:r w:rsidR="009A176F" w:rsidRPr="00F85B75">
              <w:rPr>
                <w:sz w:val="18"/>
              </w:rPr>
              <w:t>1</w:t>
            </w:r>
          </w:p>
          <w:p w14:paraId="59FD785D" w14:textId="77777777" w:rsidR="00443741" w:rsidRPr="00F85B75" w:rsidRDefault="00443741" w:rsidP="000602AD">
            <w:pPr>
              <w:rPr>
                <w:sz w:val="18"/>
              </w:rPr>
            </w:pPr>
          </w:p>
        </w:tc>
      </w:tr>
    </w:tbl>
    <w:p w14:paraId="41003566" w14:textId="77777777" w:rsidR="007343AF" w:rsidRPr="0080012D" w:rsidRDefault="007343AF">
      <w:pPr>
        <w:rPr>
          <w:sz w:val="18"/>
          <w:highlight w:val="yellow"/>
        </w:rPr>
      </w:pPr>
    </w:p>
    <w:p w14:paraId="400D5F19" w14:textId="77777777" w:rsidR="00875E44" w:rsidRPr="00B739C7" w:rsidRDefault="00FC662B">
      <w:pPr>
        <w:rPr>
          <w:sz w:val="18"/>
        </w:rPr>
      </w:pPr>
      <w:r>
        <w:rPr>
          <w:sz w:val="18"/>
        </w:rPr>
        <w:pict w14:anchorId="4DED4FD8">
          <v:rect id="_x0000_i1026" style="width:0;height:1.5pt" o:hralign="center" o:hrstd="t" o:hr="t" fillcolor="#a0a0a0" stroked="f"/>
        </w:pict>
      </w:r>
    </w:p>
    <w:p w14:paraId="5C062224" w14:textId="77777777" w:rsidR="00391995" w:rsidRPr="00B739C7" w:rsidRDefault="001D6175" w:rsidP="00391995">
      <w:pPr>
        <w:pStyle w:val="Overskrift3"/>
        <w:rPr>
          <w:sz w:val="22"/>
        </w:rPr>
      </w:pPr>
      <w:r w:rsidRPr="00B739C7">
        <w:rPr>
          <w:sz w:val="22"/>
        </w:rPr>
        <w:t>I</w:t>
      </w:r>
      <w:r w:rsidR="00391995" w:rsidRPr="00B739C7">
        <w:rPr>
          <w:sz w:val="22"/>
        </w:rPr>
        <w:t>kke teknisk resume</w:t>
      </w:r>
    </w:p>
    <w:p w14:paraId="151329D5" w14:textId="281F3095" w:rsidR="00DD17B5" w:rsidRPr="00B739C7" w:rsidRDefault="001905E3" w:rsidP="00B739C7">
      <w:pPr>
        <w:rPr>
          <w:sz w:val="18"/>
        </w:rPr>
      </w:pPr>
      <w:r w:rsidRPr="00B739C7">
        <w:rPr>
          <w:sz w:val="18"/>
        </w:rPr>
        <w:t xml:space="preserve">Ansøgningen omfatter </w:t>
      </w:r>
      <w:r w:rsidR="00B739C7" w:rsidRPr="00B739C7">
        <w:rPr>
          <w:sz w:val="18"/>
        </w:rPr>
        <w:t>opførelse af en 5.000 m3 gyllebeholder, etablering af en lille stald med kælvningsfaciliteter samt godkendelse af yderligere kalvehytter. Såvel kælvningsstalden som kalvehytter etableres med dybstrøelse.</w:t>
      </w:r>
    </w:p>
    <w:p w14:paraId="122F7EFD" w14:textId="77777777" w:rsidR="00713D04" w:rsidRPr="00B739C7" w:rsidRDefault="00713D04" w:rsidP="001905E3">
      <w:pPr>
        <w:rPr>
          <w:sz w:val="18"/>
        </w:rPr>
      </w:pPr>
    </w:p>
    <w:p w14:paraId="4B260A18" w14:textId="77777777" w:rsidR="00393F0C" w:rsidRPr="00B739C7" w:rsidRDefault="001905E3" w:rsidP="00393F0C">
      <w:pPr>
        <w:rPr>
          <w:sz w:val="18"/>
        </w:rPr>
      </w:pPr>
      <w:r w:rsidRPr="00B739C7">
        <w:rPr>
          <w:sz w:val="18"/>
        </w:rPr>
        <w:t xml:space="preserve">I ansøgningen er der lavet tekniske beregninger på hhv. ammoniakbelastning på nærliggende naturområder og lugtgeneafstande til nærmeste nabo, samlede bebyggelse og byzone. </w:t>
      </w:r>
      <w:r w:rsidRPr="00B739C7">
        <w:rPr>
          <w:sz w:val="18"/>
        </w:rPr>
        <w:br/>
        <w:t xml:space="preserve">Det har ikke været nødvendigt at lave tekniske tiltag til lugtreduktion ift. at kunne overholde lugtkravene. </w:t>
      </w:r>
    </w:p>
    <w:p w14:paraId="0D5E280B" w14:textId="77777777" w:rsidR="00393F0C" w:rsidRPr="00B739C7" w:rsidRDefault="00393F0C" w:rsidP="00393F0C">
      <w:pPr>
        <w:rPr>
          <w:sz w:val="18"/>
        </w:rPr>
      </w:pPr>
    </w:p>
    <w:p w14:paraId="7032E1FE" w14:textId="14DDE909" w:rsidR="00393F0C" w:rsidRPr="00B739C7" w:rsidRDefault="006C57C5" w:rsidP="00393F0C">
      <w:pPr>
        <w:rPr>
          <w:sz w:val="18"/>
        </w:rPr>
      </w:pPr>
      <w:r w:rsidRPr="00B739C7">
        <w:rPr>
          <w:sz w:val="18"/>
        </w:rPr>
        <w:t xml:space="preserve">Der sker </w:t>
      </w:r>
      <w:r w:rsidR="001441C6" w:rsidRPr="00B739C7">
        <w:rPr>
          <w:sz w:val="18"/>
        </w:rPr>
        <w:t xml:space="preserve">en beskeden </w:t>
      </w:r>
      <w:r w:rsidRPr="00B739C7">
        <w:rPr>
          <w:sz w:val="18"/>
        </w:rPr>
        <w:t>ændring i antallet af transporter i forbindelse med godkendelsen.</w:t>
      </w:r>
      <w:r w:rsidR="00393F0C" w:rsidRPr="00B739C7">
        <w:rPr>
          <w:sz w:val="18"/>
        </w:rPr>
        <w:t xml:space="preserve"> Det er ansøgers vurdering, at antallet af transporter til og fra ejendommen kan afvikles på en tilfredsstilledende måde – uden gener for andre brugere af det offentlige vejnet.</w:t>
      </w:r>
    </w:p>
    <w:p w14:paraId="6B14CFB9" w14:textId="77777777" w:rsidR="00393F0C" w:rsidRPr="00B739C7" w:rsidRDefault="00393F0C" w:rsidP="00393F0C">
      <w:pPr>
        <w:rPr>
          <w:sz w:val="18"/>
        </w:rPr>
      </w:pPr>
    </w:p>
    <w:p w14:paraId="1871CF31" w14:textId="77777777" w:rsidR="00393F0C" w:rsidRPr="00B739C7" w:rsidRDefault="00393F0C" w:rsidP="00393F0C">
      <w:pPr>
        <w:rPr>
          <w:sz w:val="18"/>
        </w:rPr>
      </w:pPr>
      <w:r w:rsidRPr="00B739C7">
        <w:rPr>
          <w:sz w:val="18"/>
        </w:rPr>
        <w:t xml:space="preserve">Det vurderes at projektet lever op til BAT med hensyn til </w:t>
      </w:r>
      <w:r w:rsidRPr="00B739C7">
        <w:rPr>
          <w:sz w:val="18"/>
          <w:szCs w:val="18"/>
        </w:rPr>
        <w:t>staldindretning, foder, opbevaring/behandling af husdyrgødning, forbrug af vand og energi, management samt ammoniak.</w:t>
      </w:r>
    </w:p>
    <w:p w14:paraId="61263C54" w14:textId="77777777" w:rsidR="00393F0C" w:rsidRPr="00B739C7" w:rsidRDefault="00393F0C" w:rsidP="00393F0C">
      <w:pPr>
        <w:rPr>
          <w:sz w:val="18"/>
        </w:rPr>
      </w:pPr>
    </w:p>
    <w:p w14:paraId="12E53ED5" w14:textId="77777777" w:rsidR="00393F0C" w:rsidRPr="00B739C7" w:rsidRDefault="00393F0C" w:rsidP="00393F0C">
      <w:pPr>
        <w:rPr>
          <w:sz w:val="18"/>
        </w:rPr>
      </w:pPr>
      <w:r w:rsidRPr="00B739C7">
        <w:rPr>
          <w:sz w:val="18"/>
        </w:rPr>
        <w:t>Samlet set vurderes det at udvidelsen kan finde sted uden negativ påvirkning af de landskabelige værdier, omkringliggende natur, jord, grundvand og overfladevand samt naboer.</w:t>
      </w:r>
    </w:p>
    <w:p w14:paraId="7FA81C76" w14:textId="77777777" w:rsidR="008C2950" w:rsidRPr="00B739C7" w:rsidRDefault="008C2950" w:rsidP="00393F0C">
      <w:pPr>
        <w:rPr>
          <w:sz w:val="18"/>
        </w:rPr>
      </w:pPr>
    </w:p>
    <w:p w14:paraId="6F58C5B6" w14:textId="77777777" w:rsidR="002757E4" w:rsidRPr="002450AB" w:rsidRDefault="00FC662B" w:rsidP="00391995">
      <w:pPr>
        <w:rPr>
          <w:b/>
          <w:sz w:val="18"/>
        </w:rPr>
      </w:pPr>
      <w:r>
        <w:rPr>
          <w:sz w:val="18"/>
        </w:rPr>
        <w:pict w14:anchorId="241CEC35">
          <v:rect id="_x0000_i1027" style="width:0;height:1.5pt" o:hralign="center" o:hrstd="t" o:hr="t" fillcolor="#a0a0a0" stroked="f"/>
        </w:pict>
      </w:r>
    </w:p>
    <w:p w14:paraId="3BA5D838" w14:textId="77777777" w:rsidR="002757E4" w:rsidRPr="002450AB" w:rsidRDefault="001D6175" w:rsidP="002757E4">
      <w:pPr>
        <w:pStyle w:val="Overskrift3"/>
        <w:rPr>
          <w:sz w:val="22"/>
        </w:rPr>
      </w:pPr>
      <w:r w:rsidRPr="002450AB">
        <w:rPr>
          <w:sz w:val="22"/>
        </w:rPr>
        <w:t>B</w:t>
      </w:r>
      <w:r w:rsidR="002757E4" w:rsidRPr="002450AB">
        <w:rPr>
          <w:sz w:val="22"/>
        </w:rPr>
        <w:t>eskrivelse af det ansøgte</w:t>
      </w:r>
    </w:p>
    <w:p w14:paraId="6464B4FB" w14:textId="77777777" w:rsidR="001905E3" w:rsidRPr="002450AB" w:rsidRDefault="001905E3" w:rsidP="001905E3">
      <w:pPr>
        <w:rPr>
          <w:sz w:val="18"/>
        </w:rPr>
      </w:pPr>
      <w:r w:rsidRPr="002450AB">
        <w:rPr>
          <w:sz w:val="18"/>
        </w:rPr>
        <w:t>Nedenstående beskrivelse omfatter særkender ved ansøgningen, det ansøgtes placering og det ansøgtes væsentligste påvirkninger på miljøet.</w:t>
      </w:r>
    </w:p>
    <w:p w14:paraId="067FFCD2" w14:textId="77777777" w:rsidR="001905E3" w:rsidRPr="002450AB" w:rsidRDefault="001905E3" w:rsidP="001905E3">
      <w:pPr>
        <w:rPr>
          <w:b/>
          <w:sz w:val="18"/>
        </w:rPr>
      </w:pPr>
    </w:p>
    <w:p w14:paraId="22717F47" w14:textId="0949B283" w:rsidR="00257CA7" w:rsidRPr="002450AB" w:rsidRDefault="001905E3" w:rsidP="00B739C7">
      <w:pPr>
        <w:rPr>
          <w:sz w:val="18"/>
        </w:rPr>
      </w:pPr>
      <w:r w:rsidRPr="002450AB">
        <w:rPr>
          <w:sz w:val="18"/>
        </w:rPr>
        <w:t xml:space="preserve">Ansøgningen omfatter en udvidelse af produktionsarealet på </w:t>
      </w:r>
      <w:r w:rsidR="00B739C7" w:rsidRPr="002450AB">
        <w:rPr>
          <w:sz w:val="18"/>
        </w:rPr>
        <w:t>Skovhusvej 38</w:t>
      </w:r>
      <w:r w:rsidR="007B644B" w:rsidRPr="002450AB">
        <w:rPr>
          <w:sz w:val="18"/>
        </w:rPr>
        <w:t xml:space="preserve"> ved </w:t>
      </w:r>
      <w:r w:rsidR="001441C6" w:rsidRPr="002450AB">
        <w:rPr>
          <w:sz w:val="18"/>
        </w:rPr>
        <w:t xml:space="preserve">at bygge </w:t>
      </w:r>
      <w:r w:rsidR="00B739C7" w:rsidRPr="002450AB">
        <w:rPr>
          <w:sz w:val="18"/>
        </w:rPr>
        <w:t>et lille hus nord for den eksisterende stald. Det opføres som en nøjagtig kopi af den store kalvehytte syd for stalden. Den bliver på 27 x 6 m med en åben side ind mod stalden.</w:t>
      </w:r>
      <w:r w:rsidR="00B739C7" w:rsidRPr="002450AB">
        <w:rPr>
          <w:sz w:val="18"/>
        </w:rPr>
        <w:br/>
        <w:t xml:space="preserve">Vest for </w:t>
      </w:r>
      <w:r w:rsidR="00FC662B">
        <w:rPr>
          <w:sz w:val="18"/>
        </w:rPr>
        <w:t>ko</w:t>
      </w:r>
      <w:r w:rsidR="00B739C7" w:rsidRPr="002450AB">
        <w:rPr>
          <w:sz w:val="18"/>
        </w:rPr>
        <w:t>stalden etableres en støbt plads med afløb til flere kalvehytter.</w:t>
      </w:r>
    </w:p>
    <w:p w14:paraId="1B7B5409" w14:textId="21D06F01" w:rsidR="00B739C7" w:rsidRPr="002450AB" w:rsidRDefault="00B739C7" w:rsidP="00B739C7">
      <w:pPr>
        <w:rPr>
          <w:sz w:val="18"/>
        </w:rPr>
      </w:pPr>
      <w:r w:rsidRPr="002450AB">
        <w:rPr>
          <w:sz w:val="18"/>
        </w:rPr>
        <w:t>Der etableres en ny 5.000 m3 gyllebeholder i sammenhæng med bedriftens øvrige gyllebeholdere.</w:t>
      </w:r>
    </w:p>
    <w:p w14:paraId="772C7E29" w14:textId="77777777" w:rsidR="004B2295" w:rsidRPr="002450AB" w:rsidRDefault="004B2295" w:rsidP="001905E3">
      <w:pPr>
        <w:rPr>
          <w:sz w:val="18"/>
        </w:rPr>
      </w:pPr>
    </w:p>
    <w:p w14:paraId="00F0F404" w14:textId="77777777" w:rsidR="00C8268A" w:rsidRPr="002450AB" w:rsidRDefault="002A4428" w:rsidP="001905E3">
      <w:pPr>
        <w:rPr>
          <w:sz w:val="18"/>
        </w:rPr>
      </w:pPr>
      <w:r w:rsidRPr="002450AB">
        <w:rPr>
          <w:sz w:val="18"/>
        </w:rPr>
        <w:t>Projektet</w:t>
      </w:r>
      <w:r w:rsidR="00C8268A" w:rsidRPr="002450AB">
        <w:rPr>
          <w:sz w:val="18"/>
        </w:rPr>
        <w:t xml:space="preserve"> er erhvervsmæssigt nødvendigt for landbruget, for at kunne sikre en god landbrugsmæssig drift og udvikling af bedriften.</w:t>
      </w:r>
    </w:p>
    <w:p w14:paraId="36CE0084" w14:textId="3C460F99" w:rsidR="00225C55" w:rsidRPr="002450AB" w:rsidRDefault="00731A11" w:rsidP="001905E3">
      <w:pPr>
        <w:rPr>
          <w:sz w:val="18"/>
        </w:rPr>
      </w:pPr>
      <w:r w:rsidRPr="002450AB">
        <w:rPr>
          <w:sz w:val="18"/>
        </w:rPr>
        <w:br/>
      </w:r>
      <w:r w:rsidR="001905E3" w:rsidRPr="002450AB">
        <w:rPr>
          <w:sz w:val="18"/>
        </w:rPr>
        <w:t xml:space="preserve">Der er redegjort for udvidelsen omfang på medsendte </w:t>
      </w:r>
      <w:r w:rsidR="00225C55" w:rsidRPr="002450AB">
        <w:rPr>
          <w:sz w:val="18"/>
        </w:rPr>
        <w:t>oversigtsskitse.</w:t>
      </w:r>
      <w:r w:rsidR="001905E3" w:rsidRPr="002450AB">
        <w:rPr>
          <w:sz w:val="18"/>
        </w:rPr>
        <w:t xml:space="preserve"> </w:t>
      </w:r>
      <w:r w:rsidR="001905E3" w:rsidRPr="002450AB">
        <w:rPr>
          <w:sz w:val="18"/>
        </w:rPr>
        <w:br/>
        <w:t xml:space="preserve">Ansøgningen, skema ID </w:t>
      </w:r>
      <w:r w:rsidR="002450AB" w:rsidRPr="002450AB">
        <w:rPr>
          <w:sz w:val="18"/>
        </w:rPr>
        <w:t>219854</w:t>
      </w:r>
      <w:r w:rsidR="001905E3" w:rsidRPr="002450AB">
        <w:rPr>
          <w:sz w:val="18"/>
        </w:rPr>
        <w:t xml:space="preserve">, indeholder beskrivelse af ansøgt drift, nudrift og 8-års drift på ejendommen og produktionsarealerne. </w:t>
      </w:r>
    </w:p>
    <w:p w14:paraId="17F6913D" w14:textId="77777777" w:rsidR="00225C55" w:rsidRPr="002450AB" w:rsidRDefault="00225C55" w:rsidP="001905E3">
      <w:pPr>
        <w:rPr>
          <w:sz w:val="18"/>
        </w:rPr>
      </w:pPr>
    </w:p>
    <w:p w14:paraId="692E8276" w14:textId="77777777" w:rsidR="001905E3" w:rsidRPr="002450AB" w:rsidRDefault="001905E3" w:rsidP="001905E3">
      <w:pPr>
        <w:rPr>
          <w:sz w:val="18"/>
        </w:rPr>
      </w:pPr>
      <w:r w:rsidRPr="002450AB">
        <w:rPr>
          <w:sz w:val="18"/>
        </w:rPr>
        <w:t xml:space="preserve">Der er ingen </w:t>
      </w:r>
      <w:proofErr w:type="spellStart"/>
      <w:r w:rsidRPr="002450AB">
        <w:rPr>
          <w:sz w:val="18"/>
        </w:rPr>
        <w:t>bi-aktiviteter</w:t>
      </w:r>
      <w:proofErr w:type="spellEnd"/>
      <w:r w:rsidRPr="002450AB">
        <w:rPr>
          <w:sz w:val="18"/>
        </w:rPr>
        <w:t xml:space="preserve"> på ejendommen.</w:t>
      </w:r>
    </w:p>
    <w:p w14:paraId="384FD6A3" w14:textId="77777777" w:rsidR="00CB7091" w:rsidRPr="002450AB" w:rsidRDefault="00CB7091" w:rsidP="00391995">
      <w:pPr>
        <w:rPr>
          <w:sz w:val="18"/>
        </w:rPr>
      </w:pPr>
    </w:p>
    <w:p w14:paraId="69EA0906" w14:textId="77777777" w:rsidR="00CB7091" w:rsidRPr="002450AB" w:rsidRDefault="00CB7091" w:rsidP="00CB7091">
      <w:pPr>
        <w:rPr>
          <w:sz w:val="18"/>
        </w:rPr>
      </w:pPr>
      <w:r w:rsidRPr="002450AB">
        <w:rPr>
          <w:sz w:val="18"/>
        </w:rPr>
        <w:t>Husdyrbruget er ikke tekniske eller forureningsmæssigt forbundet med andre husdyrbrug.</w:t>
      </w:r>
    </w:p>
    <w:p w14:paraId="526914E7" w14:textId="77777777" w:rsidR="00A60FC8" w:rsidRPr="0080012D" w:rsidRDefault="00A60FC8" w:rsidP="00CB7091">
      <w:pPr>
        <w:rPr>
          <w:sz w:val="18"/>
          <w:highlight w:val="yellow"/>
        </w:rPr>
      </w:pPr>
    </w:p>
    <w:p w14:paraId="2453C713" w14:textId="77777777" w:rsidR="00A60FC8" w:rsidRPr="0080012D" w:rsidRDefault="00A60FC8" w:rsidP="00CB7091">
      <w:pPr>
        <w:rPr>
          <w:sz w:val="18"/>
          <w:highlight w:val="yellow"/>
        </w:rPr>
      </w:pPr>
    </w:p>
    <w:p w14:paraId="3D08DF9F" w14:textId="77777777" w:rsidR="001905E3" w:rsidRPr="0080012D" w:rsidRDefault="001905E3" w:rsidP="00CB7091">
      <w:pPr>
        <w:rPr>
          <w:sz w:val="18"/>
          <w:highlight w:val="yellow"/>
        </w:rPr>
      </w:pPr>
    </w:p>
    <w:p w14:paraId="1877A7B0" w14:textId="77777777" w:rsidR="001905E3" w:rsidRPr="002450AB" w:rsidRDefault="001905E3" w:rsidP="001905E3">
      <w:pPr>
        <w:rPr>
          <w:b/>
          <w:sz w:val="18"/>
        </w:rPr>
      </w:pPr>
      <w:r w:rsidRPr="002450AB">
        <w:rPr>
          <w:b/>
          <w:sz w:val="18"/>
        </w:rPr>
        <w:t>Farve og arkitektonisk udtryk</w:t>
      </w:r>
    </w:p>
    <w:p w14:paraId="2CB98963" w14:textId="3D462762" w:rsidR="003C322C" w:rsidRPr="002450AB" w:rsidRDefault="002450AB" w:rsidP="003C322C">
      <w:pPr>
        <w:rPr>
          <w:sz w:val="18"/>
        </w:rPr>
      </w:pPr>
      <w:r w:rsidRPr="002450AB">
        <w:rPr>
          <w:sz w:val="18"/>
        </w:rPr>
        <w:t>Kælvningsstalden opføres i stålplader, som en kopi af kalvehytten. Den vil fremstå i grålige nuancer og bliver under 4 m høj.</w:t>
      </w:r>
    </w:p>
    <w:p w14:paraId="43A224B2" w14:textId="64D8721B" w:rsidR="003C322C" w:rsidRPr="002450AB" w:rsidRDefault="003C322C" w:rsidP="00257CA7">
      <w:pPr>
        <w:rPr>
          <w:sz w:val="18"/>
        </w:rPr>
      </w:pPr>
    </w:p>
    <w:p w14:paraId="7D955596" w14:textId="0990AD85" w:rsidR="001905E3" w:rsidRPr="002450AB" w:rsidRDefault="002A4428" w:rsidP="001905E3">
      <w:pPr>
        <w:rPr>
          <w:sz w:val="18"/>
        </w:rPr>
      </w:pPr>
      <w:r w:rsidRPr="002450AB">
        <w:rPr>
          <w:sz w:val="18"/>
        </w:rPr>
        <w:t>De ny kalvehytter er i lyse</w:t>
      </w:r>
      <w:r w:rsidR="00E1193E" w:rsidRPr="002450AB">
        <w:rPr>
          <w:sz w:val="18"/>
        </w:rPr>
        <w:t xml:space="preserve"> </w:t>
      </w:r>
      <w:r w:rsidRPr="002450AB">
        <w:rPr>
          <w:sz w:val="18"/>
        </w:rPr>
        <w:t xml:space="preserve">farver og under 3 m høje. </w:t>
      </w:r>
    </w:p>
    <w:p w14:paraId="0E5D8609" w14:textId="2D78B69D" w:rsidR="002450AB" w:rsidRPr="002450AB" w:rsidRDefault="002450AB" w:rsidP="001905E3">
      <w:pPr>
        <w:rPr>
          <w:sz w:val="18"/>
        </w:rPr>
      </w:pPr>
      <w:r w:rsidRPr="002450AB">
        <w:rPr>
          <w:sz w:val="18"/>
        </w:rPr>
        <w:t>Den nye gylletank opføres i samme stil som de øvrige gylletanke, af grå betonelementer.</w:t>
      </w:r>
    </w:p>
    <w:p w14:paraId="65015194" w14:textId="77777777" w:rsidR="0019057A" w:rsidRPr="002450AB" w:rsidRDefault="001905E3" w:rsidP="001905E3">
      <w:pPr>
        <w:rPr>
          <w:sz w:val="18"/>
        </w:rPr>
      </w:pPr>
      <w:r w:rsidRPr="002450AB">
        <w:rPr>
          <w:sz w:val="18"/>
        </w:rPr>
        <w:t>Det vurderes ikke at husdyrbruget efter udvidelsen vil</w:t>
      </w:r>
      <w:r w:rsidR="0019057A" w:rsidRPr="002450AB">
        <w:rPr>
          <w:sz w:val="18"/>
        </w:rPr>
        <w:t xml:space="preserve"> virke uharmonisk i landskabet.</w:t>
      </w:r>
    </w:p>
    <w:p w14:paraId="7EA37ECB" w14:textId="77777777" w:rsidR="00206480" w:rsidRPr="0080012D" w:rsidRDefault="0019057A" w:rsidP="001905E3">
      <w:pPr>
        <w:rPr>
          <w:sz w:val="18"/>
          <w:highlight w:val="yellow"/>
        </w:rPr>
      </w:pPr>
      <w:r w:rsidRPr="0080012D">
        <w:rPr>
          <w:sz w:val="18"/>
          <w:highlight w:val="yellow"/>
        </w:rPr>
        <w:t xml:space="preserve"> </w:t>
      </w:r>
    </w:p>
    <w:p w14:paraId="61441E64" w14:textId="77777777" w:rsidR="001905E3" w:rsidRPr="005821EE" w:rsidRDefault="001905E3" w:rsidP="001905E3">
      <w:pPr>
        <w:rPr>
          <w:b/>
          <w:sz w:val="18"/>
        </w:rPr>
      </w:pPr>
      <w:r w:rsidRPr="005821EE">
        <w:rPr>
          <w:b/>
          <w:sz w:val="18"/>
        </w:rPr>
        <w:t>Bygge- og beskyttelseslinjer</w:t>
      </w:r>
    </w:p>
    <w:p w14:paraId="0D4ECADB" w14:textId="43276F13" w:rsidR="00873FDB" w:rsidRPr="005821EE" w:rsidRDefault="001905E3" w:rsidP="001905E3">
      <w:pPr>
        <w:rPr>
          <w:sz w:val="18"/>
        </w:rPr>
      </w:pPr>
      <w:r w:rsidRPr="005821EE">
        <w:rPr>
          <w:sz w:val="18"/>
        </w:rPr>
        <w:t xml:space="preserve">Der er ingen konflikter med </w:t>
      </w:r>
      <w:proofErr w:type="spellStart"/>
      <w:r w:rsidRPr="005821EE">
        <w:rPr>
          <w:sz w:val="18"/>
        </w:rPr>
        <w:t>søbeskyttelses</w:t>
      </w:r>
      <w:r w:rsidR="0019057A" w:rsidRPr="005821EE">
        <w:rPr>
          <w:sz w:val="18"/>
        </w:rPr>
        <w:t>linien</w:t>
      </w:r>
      <w:proofErr w:type="spellEnd"/>
      <w:r w:rsidR="005D795D" w:rsidRPr="005821EE">
        <w:rPr>
          <w:sz w:val="18"/>
        </w:rPr>
        <w:t xml:space="preserve"> eller å-</w:t>
      </w:r>
      <w:proofErr w:type="spellStart"/>
      <w:r w:rsidR="005D795D" w:rsidRPr="005821EE">
        <w:rPr>
          <w:sz w:val="18"/>
        </w:rPr>
        <w:t>beskyttelseslinien</w:t>
      </w:r>
      <w:proofErr w:type="spellEnd"/>
      <w:r w:rsidR="0019057A" w:rsidRPr="005821EE">
        <w:rPr>
          <w:sz w:val="18"/>
        </w:rPr>
        <w:t>.</w:t>
      </w:r>
      <w:r w:rsidRPr="005821EE">
        <w:rPr>
          <w:sz w:val="18"/>
        </w:rPr>
        <w:t xml:space="preserve"> Der er heller ikke konflikter i forhold til kirkebyggelinje eller beskyttede sten og jorddiger.</w:t>
      </w:r>
    </w:p>
    <w:p w14:paraId="22C8F5F2" w14:textId="2F22BA10" w:rsidR="00873FDB" w:rsidRPr="005821EE" w:rsidRDefault="005821EE" w:rsidP="001905E3">
      <w:pPr>
        <w:rPr>
          <w:sz w:val="18"/>
        </w:rPr>
      </w:pPr>
      <w:r w:rsidRPr="005821EE">
        <w:rPr>
          <w:sz w:val="18"/>
        </w:rPr>
        <w:t>Den nye gylletank er</w:t>
      </w:r>
      <w:r w:rsidR="00713D04" w:rsidRPr="005821EE">
        <w:rPr>
          <w:sz w:val="18"/>
        </w:rPr>
        <w:t xml:space="preserve"> beliggende indenfor </w:t>
      </w:r>
      <w:proofErr w:type="spellStart"/>
      <w:r w:rsidR="00713D04" w:rsidRPr="005821EE">
        <w:rPr>
          <w:sz w:val="18"/>
        </w:rPr>
        <w:t>skovbeskyttelseslinien</w:t>
      </w:r>
      <w:proofErr w:type="spellEnd"/>
      <w:r w:rsidR="00713D04" w:rsidRPr="005821EE">
        <w:rPr>
          <w:sz w:val="18"/>
        </w:rPr>
        <w:t xml:space="preserve">, men da udvidelsen er </w:t>
      </w:r>
      <w:proofErr w:type="spellStart"/>
      <w:r w:rsidR="00713D04" w:rsidRPr="005821EE">
        <w:rPr>
          <w:sz w:val="18"/>
        </w:rPr>
        <w:t>driftmæssig</w:t>
      </w:r>
      <w:proofErr w:type="spellEnd"/>
      <w:r w:rsidR="00713D04" w:rsidRPr="005821EE">
        <w:rPr>
          <w:sz w:val="18"/>
        </w:rPr>
        <w:t xml:space="preserve"> nødvendig, anses dette ikke for at være problematisk.</w:t>
      </w:r>
    </w:p>
    <w:p w14:paraId="12901C35" w14:textId="33E0ED06" w:rsidR="00873FDB" w:rsidRPr="005821EE" w:rsidRDefault="00882FFC" w:rsidP="001905E3">
      <w:pPr>
        <w:rPr>
          <w:sz w:val="18"/>
        </w:rPr>
      </w:pPr>
      <w:r w:rsidRPr="005821EE">
        <w:rPr>
          <w:sz w:val="18"/>
        </w:rPr>
        <w:t xml:space="preserve">Projektet vurderes ikke at have nogen påvirkning på områder beskyttet af </w:t>
      </w:r>
      <w:r w:rsidR="00305549" w:rsidRPr="005821EE">
        <w:rPr>
          <w:sz w:val="18"/>
        </w:rPr>
        <w:t xml:space="preserve">øvrige </w:t>
      </w:r>
      <w:proofErr w:type="spellStart"/>
      <w:r w:rsidRPr="005821EE">
        <w:rPr>
          <w:sz w:val="18"/>
        </w:rPr>
        <w:t>byggelinier</w:t>
      </w:r>
      <w:proofErr w:type="spellEnd"/>
      <w:r w:rsidRPr="005821EE">
        <w:rPr>
          <w:sz w:val="18"/>
        </w:rPr>
        <w:t>, eller beskyttede jord og stendiger.</w:t>
      </w:r>
    </w:p>
    <w:p w14:paraId="3D96E82F" w14:textId="77777777" w:rsidR="00CB7091" w:rsidRPr="0080012D" w:rsidRDefault="00CB7091" w:rsidP="00391995">
      <w:pPr>
        <w:rPr>
          <w:sz w:val="18"/>
          <w:highlight w:val="yellow"/>
        </w:rPr>
      </w:pPr>
    </w:p>
    <w:p w14:paraId="61561F20" w14:textId="77777777" w:rsidR="00A50CC5" w:rsidRPr="00677B14" w:rsidRDefault="00A50CC5" w:rsidP="00391995">
      <w:pPr>
        <w:rPr>
          <w:sz w:val="18"/>
        </w:rPr>
      </w:pPr>
    </w:p>
    <w:p w14:paraId="3FF4F67A" w14:textId="55BED291" w:rsidR="00A50CC5" w:rsidRPr="00677B14" w:rsidRDefault="00930518" w:rsidP="00A50CC5">
      <w:pPr>
        <w:rPr>
          <w:sz w:val="18"/>
        </w:rPr>
      </w:pPr>
      <w:r w:rsidRPr="00677B14">
        <w:rPr>
          <w:b/>
          <w:sz w:val="18"/>
        </w:rPr>
        <w:t>Kommunale udpegninger</w:t>
      </w:r>
      <w:r w:rsidR="00A50CC5" w:rsidRPr="00677B14">
        <w:rPr>
          <w:sz w:val="18"/>
        </w:rPr>
        <w:br/>
      </w:r>
      <w:r w:rsidR="004C404F" w:rsidRPr="00677B14">
        <w:rPr>
          <w:sz w:val="18"/>
        </w:rPr>
        <w:t xml:space="preserve">Bedriften er afskærmet mod Skovhusvej af store træer og beliggende i et kuperet terræn. </w:t>
      </w:r>
      <w:r w:rsidR="00A50CC5" w:rsidRPr="00677B14">
        <w:rPr>
          <w:sz w:val="18"/>
        </w:rPr>
        <w:t>Samlet set vurderes det at det udvidede husdyrbrugs beliggenhed gør, at det ikke vil påvirke omgivelserne med hensyn det synsmæssige indtryk</w:t>
      </w:r>
      <w:r w:rsidR="004C404F" w:rsidRPr="00677B14">
        <w:rPr>
          <w:sz w:val="18"/>
        </w:rPr>
        <w:t>.</w:t>
      </w:r>
      <w:r w:rsidR="00A50CC5" w:rsidRPr="00677B14">
        <w:rPr>
          <w:sz w:val="18"/>
        </w:rPr>
        <w:t xml:space="preserve"> </w:t>
      </w:r>
    </w:p>
    <w:p w14:paraId="026653D9" w14:textId="447002AE" w:rsidR="00A50CC5" w:rsidRPr="00677B14" w:rsidRDefault="006200C9" w:rsidP="00A50CC5">
      <w:pPr>
        <w:rPr>
          <w:sz w:val="18"/>
        </w:rPr>
      </w:pPr>
      <w:r w:rsidRPr="00677B14">
        <w:rPr>
          <w:sz w:val="18"/>
        </w:rPr>
        <w:br/>
      </w:r>
    </w:p>
    <w:p w14:paraId="2AAB4ADB" w14:textId="7408CD72" w:rsidR="00A50CC5" w:rsidRPr="00677B14" w:rsidRDefault="004C404F" w:rsidP="00A50CC5">
      <w:pPr>
        <w:rPr>
          <w:sz w:val="18"/>
        </w:rPr>
      </w:pPr>
      <w:r w:rsidRPr="00677B14">
        <w:rPr>
          <w:sz w:val="18"/>
        </w:rPr>
        <w:t xml:space="preserve">Bedriften ligger indenfor følgende </w:t>
      </w:r>
      <w:r w:rsidR="00A50CC5" w:rsidRPr="00677B14">
        <w:rPr>
          <w:sz w:val="18"/>
        </w:rPr>
        <w:t>områder med specielle udpegninger i kom</w:t>
      </w:r>
      <w:r w:rsidR="00930518" w:rsidRPr="00677B14">
        <w:rPr>
          <w:sz w:val="18"/>
        </w:rPr>
        <w:t>munalplanen</w:t>
      </w:r>
      <w:r w:rsidRPr="00677B14">
        <w:rPr>
          <w:sz w:val="18"/>
        </w:rPr>
        <w:t xml:space="preserve">: </w:t>
      </w:r>
      <w:r w:rsidR="00930518" w:rsidRPr="00677B14">
        <w:rPr>
          <w:sz w:val="18"/>
        </w:rPr>
        <w:t xml:space="preserve"> ligger i </w:t>
      </w:r>
      <w:r w:rsidR="00A50CC5" w:rsidRPr="00677B14">
        <w:rPr>
          <w:sz w:val="18"/>
        </w:rPr>
        <w:t>nærhed</w:t>
      </w:r>
      <w:r w:rsidR="00930518" w:rsidRPr="00677B14">
        <w:rPr>
          <w:sz w:val="18"/>
        </w:rPr>
        <w:t>en</w:t>
      </w:r>
      <w:r w:rsidR="00A50CC5" w:rsidRPr="00677B14">
        <w:rPr>
          <w:sz w:val="18"/>
        </w:rPr>
        <w:t xml:space="preserve"> af husdyrbruget:</w:t>
      </w:r>
    </w:p>
    <w:p w14:paraId="569D1139" w14:textId="77777777" w:rsidR="004C404F" w:rsidRPr="00677B14" w:rsidRDefault="00A50CC5" w:rsidP="004C404F">
      <w:pPr>
        <w:pStyle w:val="Listeafsnit"/>
        <w:numPr>
          <w:ilvl w:val="0"/>
          <w:numId w:val="9"/>
        </w:numPr>
        <w:rPr>
          <w:sz w:val="18"/>
        </w:rPr>
      </w:pPr>
      <w:r w:rsidRPr="00677B14">
        <w:rPr>
          <w:sz w:val="18"/>
        </w:rPr>
        <w:t>Bevaringsværdige landskaber</w:t>
      </w:r>
      <w:r w:rsidR="00C76063" w:rsidRPr="00677B14">
        <w:rPr>
          <w:sz w:val="18"/>
        </w:rPr>
        <w:t xml:space="preserve"> </w:t>
      </w:r>
      <w:r w:rsidR="004C404F" w:rsidRPr="00677B14">
        <w:rPr>
          <w:sz w:val="18"/>
        </w:rPr>
        <w:t xml:space="preserve">omkring Vester </w:t>
      </w:r>
      <w:proofErr w:type="spellStart"/>
      <w:r w:rsidR="004C404F" w:rsidRPr="00677B14">
        <w:rPr>
          <w:sz w:val="18"/>
        </w:rPr>
        <w:t>Aslund</w:t>
      </w:r>
      <w:proofErr w:type="spellEnd"/>
      <w:r w:rsidR="004C404F" w:rsidRPr="00677B14">
        <w:rPr>
          <w:sz w:val="18"/>
        </w:rPr>
        <w:t xml:space="preserve"> Plantage</w:t>
      </w:r>
    </w:p>
    <w:p w14:paraId="4F29C116" w14:textId="62AA9BBC" w:rsidR="00A50CC5" w:rsidRPr="00677B14" w:rsidRDefault="00A50CC5" w:rsidP="00C076FA">
      <w:pPr>
        <w:pStyle w:val="Listeafsnit"/>
        <w:numPr>
          <w:ilvl w:val="0"/>
          <w:numId w:val="9"/>
        </w:numPr>
        <w:rPr>
          <w:sz w:val="18"/>
        </w:rPr>
      </w:pPr>
      <w:r w:rsidRPr="00677B14">
        <w:rPr>
          <w:sz w:val="18"/>
        </w:rPr>
        <w:t>Økologiske forbindelser</w:t>
      </w:r>
      <w:r w:rsidR="00C76063" w:rsidRPr="00677B14">
        <w:rPr>
          <w:sz w:val="18"/>
        </w:rPr>
        <w:t xml:space="preserve"> </w:t>
      </w:r>
      <w:r w:rsidR="004C404F" w:rsidRPr="00677B14">
        <w:rPr>
          <w:sz w:val="18"/>
        </w:rPr>
        <w:t xml:space="preserve">omkring Vester </w:t>
      </w:r>
      <w:proofErr w:type="spellStart"/>
      <w:r w:rsidR="004C404F" w:rsidRPr="00677B14">
        <w:rPr>
          <w:sz w:val="18"/>
        </w:rPr>
        <w:t>Aslund</w:t>
      </w:r>
      <w:proofErr w:type="spellEnd"/>
      <w:r w:rsidR="004C404F" w:rsidRPr="00677B14">
        <w:rPr>
          <w:sz w:val="18"/>
        </w:rPr>
        <w:t xml:space="preserve"> Plantage</w:t>
      </w:r>
    </w:p>
    <w:p w14:paraId="0FE137E5" w14:textId="14A0E3EA" w:rsidR="00A50CC5" w:rsidRPr="00677B14" w:rsidRDefault="00A50CC5" w:rsidP="00A50CC5">
      <w:pPr>
        <w:rPr>
          <w:sz w:val="18"/>
        </w:rPr>
      </w:pPr>
    </w:p>
    <w:p w14:paraId="7B54364F" w14:textId="68B47EA4" w:rsidR="004C404F" w:rsidRPr="00677B14" w:rsidRDefault="004C404F" w:rsidP="00A50CC5">
      <w:pPr>
        <w:rPr>
          <w:sz w:val="18"/>
        </w:rPr>
      </w:pPr>
    </w:p>
    <w:p w14:paraId="6F6B42DA" w14:textId="77777777" w:rsidR="004C404F" w:rsidRPr="00677B14" w:rsidRDefault="004C404F" w:rsidP="00A50CC5">
      <w:pPr>
        <w:rPr>
          <w:sz w:val="18"/>
        </w:rPr>
      </w:pPr>
    </w:p>
    <w:p w14:paraId="3DCBE313" w14:textId="220ECCDB" w:rsidR="00A50CC5" w:rsidRPr="00677B14" w:rsidRDefault="00930518" w:rsidP="00677B14">
      <w:pPr>
        <w:rPr>
          <w:sz w:val="18"/>
        </w:rPr>
      </w:pPr>
      <w:r w:rsidRPr="00677B14">
        <w:rPr>
          <w:sz w:val="18"/>
        </w:rPr>
        <w:t>Det vurderes at de</w:t>
      </w:r>
      <w:r w:rsidR="00A50CC5" w:rsidRPr="00677B14">
        <w:rPr>
          <w:sz w:val="18"/>
        </w:rPr>
        <w:t xml:space="preserve"> nye </w:t>
      </w:r>
      <w:r w:rsidRPr="00677B14">
        <w:rPr>
          <w:sz w:val="18"/>
        </w:rPr>
        <w:t>kalvehytter</w:t>
      </w:r>
      <w:r w:rsidR="004C404F" w:rsidRPr="00677B14">
        <w:rPr>
          <w:sz w:val="18"/>
        </w:rPr>
        <w:t xml:space="preserve">, gyllebeholderen samt kælvningsstalden </w:t>
      </w:r>
      <w:r w:rsidR="00A50CC5" w:rsidRPr="00677B14">
        <w:rPr>
          <w:sz w:val="18"/>
        </w:rPr>
        <w:t>ikke strider mod retningslinjerne for arealanvendelse i de angivne kommuneplanudpegninger.</w:t>
      </w:r>
    </w:p>
    <w:p w14:paraId="51D33428" w14:textId="77777777" w:rsidR="00A50CC5" w:rsidRPr="00677B14" w:rsidRDefault="00A50CC5" w:rsidP="00A50CC5">
      <w:pPr>
        <w:rPr>
          <w:sz w:val="18"/>
        </w:rPr>
      </w:pPr>
    </w:p>
    <w:p w14:paraId="2E84BDB8" w14:textId="2914DB8D" w:rsidR="00A50CC5" w:rsidRPr="00677B14" w:rsidRDefault="00A50CC5" w:rsidP="00A50CC5">
      <w:pPr>
        <w:rPr>
          <w:b/>
          <w:sz w:val="18"/>
        </w:rPr>
      </w:pPr>
      <w:r w:rsidRPr="00677B14">
        <w:rPr>
          <w:b/>
          <w:sz w:val="18"/>
        </w:rPr>
        <w:t>Landskab, geologi og kulturmiljø</w:t>
      </w:r>
      <w:r w:rsidR="00930518" w:rsidRPr="00677B14">
        <w:rPr>
          <w:sz w:val="18"/>
        </w:rPr>
        <w:br/>
      </w:r>
      <w:r w:rsidR="00677B14" w:rsidRPr="00677B14">
        <w:rPr>
          <w:sz w:val="18"/>
        </w:rPr>
        <w:t xml:space="preserve">Ny etableringerne på bedriften </w:t>
      </w:r>
      <w:r w:rsidR="00930518" w:rsidRPr="00677B14">
        <w:rPr>
          <w:sz w:val="18"/>
        </w:rPr>
        <w:t>sker i sammenhæng med de eksisterende bygninger og ejendommen vil derfor fremstå som en enhed.</w:t>
      </w:r>
    </w:p>
    <w:p w14:paraId="356F17DB" w14:textId="77777777" w:rsidR="00A50CC5" w:rsidRPr="00677B14" w:rsidRDefault="00A50CC5" w:rsidP="00A50CC5">
      <w:pPr>
        <w:rPr>
          <w:sz w:val="18"/>
        </w:rPr>
      </w:pPr>
    </w:p>
    <w:p w14:paraId="01F30880" w14:textId="37BAE58D" w:rsidR="00A50CC5" w:rsidRPr="00677B14" w:rsidRDefault="00A50CC5" w:rsidP="00A50CC5">
      <w:pPr>
        <w:rPr>
          <w:sz w:val="18"/>
        </w:rPr>
      </w:pPr>
      <w:r w:rsidRPr="00677B14">
        <w:rPr>
          <w:sz w:val="18"/>
        </w:rPr>
        <w:t>Området omkring ejendommen er præget af landbrugsdrift</w:t>
      </w:r>
      <w:r w:rsidR="00C76063" w:rsidRPr="00677B14">
        <w:rPr>
          <w:sz w:val="18"/>
        </w:rPr>
        <w:t xml:space="preserve"> i nærheden af </w:t>
      </w:r>
      <w:r w:rsidR="00677B14" w:rsidRPr="00677B14">
        <w:rPr>
          <w:sz w:val="18"/>
        </w:rPr>
        <w:t xml:space="preserve">Vester </w:t>
      </w:r>
      <w:proofErr w:type="spellStart"/>
      <w:r w:rsidR="00677B14" w:rsidRPr="00677B14">
        <w:rPr>
          <w:sz w:val="18"/>
        </w:rPr>
        <w:t>Aslund</w:t>
      </w:r>
      <w:proofErr w:type="spellEnd"/>
      <w:r w:rsidR="00677B14" w:rsidRPr="00677B14">
        <w:rPr>
          <w:sz w:val="18"/>
        </w:rPr>
        <w:t xml:space="preserve"> Plantage</w:t>
      </w:r>
      <w:r w:rsidR="00C76063" w:rsidRPr="00677B14">
        <w:rPr>
          <w:sz w:val="18"/>
        </w:rPr>
        <w:t xml:space="preserve">. </w:t>
      </w:r>
      <w:r w:rsidRPr="00677B14">
        <w:rPr>
          <w:sz w:val="18"/>
        </w:rPr>
        <w:t xml:space="preserve">Bebyggelsen i lokalområdet er overvejende større og mindre husdyrbrug. </w:t>
      </w:r>
    </w:p>
    <w:p w14:paraId="6399C51B" w14:textId="77777777" w:rsidR="00A50CC5" w:rsidRPr="00677B14" w:rsidRDefault="00A50CC5" w:rsidP="00A50CC5">
      <w:pPr>
        <w:rPr>
          <w:sz w:val="18"/>
        </w:rPr>
      </w:pPr>
    </w:p>
    <w:p w14:paraId="1D2B75E7" w14:textId="71E6C037" w:rsidR="00A50CC5" w:rsidRPr="00677B14" w:rsidRDefault="00A50CC5" w:rsidP="00A50CC5">
      <w:pPr>
        <w:rPr>
          <w:sz w:val="18"/>
        </w:rPr>
      </w:pPr>
      <w:r w:rsidRPr="00677B14">
        <w:rPr>
          <w:sz w:val="18"/>
        </w:rPr>
        <w:t xml:space="preserve">Landskabet ellers er præget af </w:t>
      </w:r>
      <w:r w:rsidR="00677B14" w:rsidRPr="00677B14">
        <w:rPr>
          <w:sz w:val="18"/>
        </w:rPr>
        <w:t xml:space="preserve">et let </w:t>
      </w:r>
      <w:proofErr w:type="gramStart"/>
      <w:r w:rsidR="00677B14" w:rsidRPr="00677B14">
        <w:rPr>
          <w:sz w:val="18"/>
        </w:rPr>
        <w:t xml:space="preserve">kuperet </w:t>
      </w:r>
      <w:r w:rsidR="00C76063" w:rsidRPr="00677B14">
        <w:rPr>
          <w:sz w:val="18"/>
        </w:rPr>
        <w:t xml:space="preserve"> </w:t>
      </w:r>
      <w:r w:rsidRPr="00677B14">
        <w:rPr>
          <w:sz w:val="18"/>
        </w:rPr>
        <w:t>landbrugsland</w:t>
      </w:r>
      <w:proofErr w:type="gramEnd"/>
      <w:r w:rsidRPr="00677B14">
        <w:rPr>
          <w:sz w:val="18"/>
        </w:rPr>
        <w:t>, med større og mindre gårde. Der er ligeledes en del læhegn og mindre beplantninger.</w:t>
      </w:r>
    </w:p>
    <w:p w14:paraId="2756E846" w14:textId="77777777" w:rsidR="00A50CC5" w:rsidRPr="004C404F" w:rsidRDefault="00A50CC5" w:rsidP="00A50CC5">
      <w:pPr>
        <w:rPr>
          <w:sz w:val="18"/>
        </w:rPr>
      </w:pPr>
      <w:r w:rsidRPr="00677B14">
        <w:rPr>
          <w:sz w:val="18"/>
        </w:rPr>
        <w:br/>
        <w:t>Efter</w:t>
      </w:r>
      <w:r w:rsidRPr="004C404F">
        <w:rPr>
          <w:sz w:val="18"/>
        </w:rPr>
        <w:t xml:space="preserve"> kommuneplanen er staldanlægget beliggende i et område der ikke er udpeget som geologisk bevaringsværdigt, større sammenhængende landskaber eller værdifulde kulturmiljøer og der vurderes derfor ikke at være konflikter med disse udpegninger.</w:t>
      </w:r>
    </w:p>
    <w:p w14:paraId="4C19989A" w14:textId="77777777" w:rsidR="006200C9" w:rsidRPr="0080012D" w:rsidRDefault="006200C9" w:rsidP="00A50CC5">
      <w:pPr>
        <w:rPr>
          <w:sz w:val="18"/>
          <w:highlight w:val="yellow"/>
        </w:rPr>
      </w:pPr>
    </w:p>
    <w:p w14:paraId="0D001740" w14:textId="77777777" w:rsidR="006200C9" w:rsidRPr="0080012D" w:rsidRDefault="006200C9" w:rsidP="00A50CC5">
      <w:pPr>
        <w:rPr>
          <w:sz w:val="18"/>
          <w:highlight w:val="yellow"/>
        </w:rPr>
      </w:pPr>
    </w:p>
    <w:p w14:paraId="5788BAC8" w14:textId="77777777" w:rsidR="00A50CC5" w:rsidRPr="00677B14" w:rsidRDefault="00A50CC5" w:rsidP="00A50CC5">
      <w:pPr>
        <w:rPr>
          <w:sz w:val="18"/>
        </w:rPr>
      </w:pPr>
      <w:r w:rsidRPr="00677B14">
        <w:rPr>
          <w:b/>
          <w:sz w:val="18"/>
        </w:rPr>
        <w:t>Rekreative og kulturhistoriske interesser</w:t>
      </w:r>
    </w:p>
    <w:p w14:paraId="33725DE7" w14:textId="020AC503" w:rsidR="00A50CC5" w:rsidRPr="00677B14" w:rsidRDefault="00A50CC5" w:rsidP="00A50CC5">
      <w:pPr>
        <w:rPr>
          <w:sz w:val="18"/>
        </w:rPr>
      </w:pPr>
      <w:r w:rsidRPr="00677B14">
        <w:rPr>
          <w:sz w:val="18"/>
        </w:rPr>
        <w:t xml:space="preserve">Der er ingen fredninger, beskyttede jord- eller stendiger eller fortidsminder registreret i eller umiddelbart omkring projektområdet og der sker derfor ingen påvirkning </w:t>
      </w:r>
      <w:r w:rsidR="00C76063" w:rsidRPr="00677B14">
        <w:rPr>
          <w:sz w:val="18"/>
        </w:rPr>
        <w:t>af o</w:t>
      </w:r>
      <w:r w:rsidRPr="00677B14">
        <w:rPr>
          <w:sz w:val="18"/>
        </w:rPr>
        <w:t>mråder med rekreative eller kulturhistoriske interesser ved udvidelsen.</w:t>
      </w:r>
    </w:p>
    <w:p w14:paraId="45893930" w14:textId="77777777" w:rsidR="00453803" w:rsidRPr="00677B14" w:rsidRDefault="00453803" w:rsidP="00453803">
      <w:pPr>
        <w:rPr>
          <w:sz w:val="18"/>
        </w:rPr>
      </w:pPr>
    </w:p>
    <w:p w14:paraId="3C63D136" w14:textId="77777777" w:rsidR="006200C9" w:rsidRPr="00677B14" w:rsidRDefault="006200C9" w:rsidP="00453803">
      <w:pPr>
        <w:rPr>
          <w:sz w:val="18"/>
        </w:rPr>
      </w:pPr>
    </w:p>
    <w:p w14:paraId="5C5DD83C" w14:textId="77777777" w:rsidR="00CB7091" w:rsidRPr="00677B14" w:rsidRDefault="00453803" w:rsidP="00453803">
      <w:pPr>
        <w:rPr>
          <w:sz w:val="18"/>
        </w:rPr>
      </w:pPr>
      <w:r w:rsidRPr="00677B14">
        <w:rPr>
          <w:b/>
          <w:sz w:val="18"/>
        </w:rPr>
        <w:t>Grundvand</w:t>
      </w:r>
    </w:p>
    <w:p w14:paraId="173D6AEA" w14:textId="08C30124" w:rsidR="00CB7091" w:rsidRPr="00677B14" w:rsidRDefault="00930518" w:rsidP="00CB7091">
      <w:pPr>
        <w:rPr>
          <w:sz w:val="18"/>
        </w:rPr>
      </w:pPr>
      <w:r w:rsidRPr="00677B14">
        <w:rPr>
          <w:sz w:val="18"/>
        </w:rPr>
        <w:t>Bedriften ligge</w:t>
      </w:r>
      <w:r w:rsidR="00F12BAF" w:rsidRPr="00677B14">
        <w:rPr>
          <w:sz w:val="18"/>
        </w:rPr>
        <w:t>r</w:t>
      </w:r>
      <w:r w:rsidRPr="00677B14">
        <w:rPr>
          <w:sz w:val="18"/>
        </w:rPr>
        <w:t xml:space="preserve"> </w:t>
      </w:r>
      <w:r w:rsidR="00677B14" w:rsidRPr="00677B14">
        <w:rPr>
          <w:sz w:val="18"/>
        </w:rPr>
        <w:t xml:space="preserve">i </w:t>
      </w:r>
      <w:r w:rsidR="00BE7689" w:rsidRPr="00677B14">
        <w:rPr>
          <w:sz w:val="18"/>
        </w:rPr>
        <w:t>et o</w:t>
      </w:r>
      <w:r w:rsidRPr="00677B14">
        <w:rPr>
          <w:sz w:val="18"/>
        </w:rPr>
        <w:t xml:space="preserve">mråde </w:t>
      </w:r>
      <w:r w:rsidR="00677B14" w:rsidRPr="00677B14">
        <w:rPr>
          <w:sz w:val="18"/>
        </w:rPr>
        <w:t>med særlige</w:t>
      </w:r>
      <w:r w:rsidR="00F12BAF" w:rsidRPr="00677B14">
        <w:rPr>
          <w:sz w:val="18"/>
        </w:rPr>
        <w:t xml:space="preserve"> </w:t>
      </w:r>
      <w:r w:rsidRPr="00677B14">
        <w:rPr>
          <w:sz w:val="18"/>
        </w:rPr>
        <w:t xml:space="preserve">drikkevandsinteresser og </w:t>
      </w:r>
      <w:r w:rsidR="00677B14" w:rsidRPr="00677B14">
        <w:rPr>
          <w:sz w:val="18"/>
        </w:rPr>
        <w:t xml:space="preserve">et </w:t>
      </w:r>
      <w:proofErr w:type="gramStart"/>
      <w:r w:rsidR="00CB7091" w:rsidRPr="00677B14">
        <w:rPr>
          <w:sz w:val="18"/>
        </w:rPr>
        <w:t>indsatsområder</w:t>
      </w:r>
      <w:proofErr w:type="gramEnd"/>
      <w:r w:rsidRPr="00677B14">
        <w:rPr>
          <w:sz w:val="18"/>
        </w:rPr>
        <w:t>.</w:t>
      </w:r>
      <w:r w:rsidR="00CB7091" w:rsidRPr="00677B14">
        <w:rPr>
          <w:sz w:val="18"/>
        </w:rPr>
        <w:t xml:space="preserve"> </w:t>
      </w:r>
    </w:p>
    <w:p w14:paraId="08B31A22" w14:textId="77777777" w:rsidR="00F12BAF" w:rsidRPr="00677B14" w:rsidRDefault="00F12BAF" w:rsidP="00CB7091">
      <w:pPr>
        <w:rPr>
          <w:sz w:val="18"/>
        </w:rPr>
      </w:pPr>
    </w:p>
    <w:p w14:paraId="2A3B42D0" w14:textId="77777777" w:rsidR="00CB7091" w:rsidRPr="00677B14" w:rsidRDefault="00CB7091" w:rsidP="00CB7091">
      <w:pPr>
        <w:rPr>
          <w:sz w:val="18"/>
        </w:rPr>
      </w:pPr>
      <w:r w:rsidRPr="00677B14">
        <w:rPr>
          <w:sz w:val="18"/>
        </w:rPr>
        <w:lastRenderedPageBreak/>
        <w:t>All håndtering af dieselolie, gylle og andre hjælpestoffer på bedriften sker efter forskrifterne for at minimere risiko for påvirkning af grundvand. Der er udarbejdet beredskabsplan, der anviser handlinger ved uheld ved håndtering.</w:t>
      </w:r>
      <w:r w:rsidRPr="00677B14">
        <w:rPr>
          <w:sz w:val="18"/>
        </w:rPr>
        <w:br/>
        <w:t xml:space="preserve">Grundvandsinteresser vurderes derfor ikke at blive påvirket af udvidelsen. </w:t>
      </w:r>
    </w:p>
    <w:p w14:paraId="3E7EFB0E" w14:textId="77777777" w:rsidR="00CB7091" w:rsidRPr="00677B14" w:rsidRDefault="00CB7091" w:rsidP="00453803">
      <w:pPr>
        <w:rPr>
          <w:sz w:val="18"/>
        </w:rPr>
      </w:pPr>
    </w:p>
    <w:p w14:paraId="28722B98" w14:textId="77777777" w:rsidR="00453803" w:rsidRPr="00677B14" w:rsidRDefault="00453803" w:rsidP="00453803">
      <w:pPr>
        <w:rPr>
          <w:sz w:val="18"/>
        </w:rPr>
      </w:pPr>
    </w:p>
    <w:p w14:paraId="3EFF2216" w14:textId="77777777" w:rsidR="00453803" w:rsidRPr="00677B14" w:rsidRDefault="00453803" w:rsidP="00453803">
      <w:pPr>
        <w:rPr>
          <w:b/>
          <w:sz w:val="18"/>
        </w:rPr>
      </w:pPr>
      <w:r w:rsidRPr="00677B14">
        <w:rPr>
          <w:b/>
          <w:sz w:val="18"/>
        </w:rPr>
        <w:t>Overfladevand</w:t>
      </w:r>
    </w:p>
    <w:p w14:paraId="5CCB84DA" w14:textId="640F32E6" w:rsidR="00BE7689" w:rsidRPr="00677B14" w:rsidRDefault="00453803" w:rsidP="00CB7091">
      <w:pPr>
        <w:rPr>
          <w:sz w:val="18"/>
        </w:rPr>
      </w:pPr>
      <w:r w:rsidRPr="00677B14">
        <w:rPr>
          <w:sz w:val="18"/>
        </w:rPr>
        <w:t>T</w:t>
      </w:r>
      <w:r w:rsidR="00BD29FC" w:rsidRPr="00677B14">
        <w:rPr>
          <w:sz w:val="18"/>
        </w:rPr>
        <w:t xml:space="preserve">agvand fra </w:t>
      </w:r>
      <w:r w:rsidR="00BE7689" w:rsidRPr="00677B14">
        <w:rPr>
          <w:sz w:val="18"/>
        </w:rPr>
        <w:t>d</w:t>
      </w:r>
      <w:r w:rsidR="00F12BAF" w:rsidRPr="00677B14">
        <w:rPr>
          <w:sz w:val="18"/>
        </w:rPr>
        <w:t>e</w:t>
      </w:r>
      <w:r w:rsidR="00BE7689" w:rsidRPr="00677B14">
        <w:rPr>
          <w:sz w:val="18"/>
        </w:rPr>
        <w:t xml:space="preserve"> eksisterende stald</w:t>
      </w:r>
      <w:r w:rsidR="00F12BAF" w:rsidRPr="00677B14">
        <w:rPr>
          <w:sz w:val="18"/>
        </w:rPr>
        <w:t xml:space="preserve">e ledes </w:t>
      </w:r>
      <w:r w:rsidRPr="00677B14">
        <w:rPr>
          <w:sz w:val="18"/>
        </w:rPr>
        <w:t>til terræn.</w:t>
      </w:r>
      <w:r w:rsidR="00585613" w:rsidRPr="00677B14">
        <w:rPr>
          <w:sz w:val="18"/>
        </w:rPr>
        <w:t xml:space="preserve"> </w:t>
      </w:r>
    </w:p>
    <w:p w14:paraId="06B47764" w14:textId="77777777" w:rsidR="001672D4" w:rsidRPr="00677B14" w:rsidRDefault="001672D4" w:rsidP="001672D4">
      <w:pPr>
        <w:rPr>
          <w:sz w:val="18"/>
        </w:rPr>
      </w:pPr>
    </w:p>
    <w:p w14:paraId="5454E2C9" w14:textId="77777777" w:rsidR="00CB7091" w:rsidRPr="00677B14" w:rsidRDefault="00CB7091" w:rsidP="00CB7091">
      <w:pPr>
        <w:rPr>
          <w:sz w:val="18"/>
        </w:rPr>
      </w:pPr>
      <w:r w:rsidRPr="00677B14">
        <w:rPr>
          <w:sz w:val="18"/>
        </w:rPr>
        <w:t>Det</w:t>
      </w:r>
      <w:r w:rsidR="00C75A78" w:rsidRPr="00677B14">
        <w:rPr>
          <w:sz w:val="18"/>
        </w:rPr>
        <w:t xml:space="preserve"> ansøgte</w:t>
      </w:r>
      <w:r w:rsidRPr="00677B14">
        <w:rPr>
          <w:sz w:val="18"/>
        </w:rPr>
        <w:t xml:space="preserve"> vurderes ikke at ville ændre hydrologien i området væsentligt.</w:t>
      </w:r>
    </w:p>
    <w:p w14:paraId="578D2058" w14:textId="77777777" w:rsidR="00453803" w:rsidRPr="0080012D" w:rsidRDefault="00453803" w:rsidP="00453803">
      <w:pPr>
        <w:rPr>
          <w:sz w:val="18"/>
          <w:highlight w:val="yellow"/>
        </w:rPr>
      </w:pPr>
    </w:p>
    <w:p w14:paraId="5C1EBC50" w14:textId="77777777" w:rsidR="00927896" w:rsidRPr="0080012D" w:rsidRDefault="00927896" w:rsidP="00453803">
      <w:pPr>
        <w:rPr>
          <w:sz w:val="18"/>
          <w:highlight w:val="yellow"/>
        </w:rPr>
      </w:pPr>
    </w:p>
    <w:p w14:paraId="222B3BEE" w14:textId="77777777" w:rsidR="00225C55" w:rsidRPr="0080012D" w:rsidRDefault="00225C55" w:rsidP="00453803">
      <w:pPr>
        <w:rPr>
          <w:sz w:val="18"/>
          <w:highlight w:val="yellow"/>
        </w:rPr>
      </w:pPr>
    </w:p>
    <w:p w14:paraId="6FA6DE64" w14:textId="77777777" w:rsidR="00225C55" w:rsidRPr="00D26D6A" w:rsidRDefault="00225C55" w:rsidP="00453803">
      <w:pPr>
        <w:rPr>
          <w:sz w:val="18"/>
        </w:rPr>
      </w:pPr>
    </w:p>
    <w:p w14:paraId="69585E31" w14:textId="22D82123" w:rsidR="00F12BAF" w:rsidRPr="00D26D6A" w:rsidRDefault="00927896" w:rsidP="00A50B8A">
      <w:pPr>
        <w:rPr>
          <w:sz w:val="18"/>
          <w:szCs w:val="22"/>
        </w:rPr>
      </w:pPr>
      <w:r w:rsidRPr="00D26D6A">
        <w:rPr>
          <w:b/>
          <w:sz w:val="18"/>
        </w:rPr>
        <w:t>Generelle afstandskrav</w:t>
      </w:r>
      <w:r w:rsidR="00A50B8A" w:rsidRPr="00D26D6A">
        <w:rPr>
          <w:sz w:val="18"/>
          <w:szCs w:val="22"/>
        </w:rPr>
        <w:br/>
      </w:r>
    </w:p>
    <w:p w14:paraId="15011958" w14:textId="77777777" w:rsidR="00F12BAF" w:rsidRPr="00D26D6A" w:rsidRDefault="00F12BAF" w:rsidP="00F12BAF">
      <w:pPr>
        <w:rPr>
          <w:sz w:val="18"/>
          <w:szCs w:val="22"/>
        </w:rPr>
      </w:pPr>
      <w:r w:rsidRPr="00D26D6A">
        <w:rPr>
          <w:sz w:val="18"/>
          <w:szCs w:val="22"/>
        </w:rPr>
        <w:t xml:space="preserve">Jf. udpegninger i </w:t>
      </w:r>
      <w:proofErr w:type="gramStart"/>
      <w:r w:rsidRPr="00D26D6A">
        <w:rPr>
          <w:sz w:val="18"/>
          <w:szCs w:val="22"/>
        </w:rPr>
        <w:t>it ansøgningen</w:t>
      </w:r>
      <w:proofErr w:type="gramEnd"/>
      <w:r w:rsidRPr="00D26D6A">
        <w:rPr>
          <w:sz w:val="18"/>
          <w:szCs w:val="22"/>
        </w:rPr>
        <w:t xml:space="preserve"> er afstandskrav i henhold til §8 og §6 i Lov om miljøgodkendelse m.v. af husdyrbrug overholdt.</w:t>
      </w:r>
    </w:p>
    <w:p w14:paraId="6635F5D2" w14:textId="77777777" w:rsidR="00F12BAF" w:rsidRPr="00D26D6A" w:rsidRDefault="00F12BAF" w:rsidP="00F12BAF">
      <w:pPr>
        <w:rPr>
          <w:sz w:val="18"/>
          <w:szCs w:val="22"/>
        </w:rPr>
      </w:pPr>
    </w:p>
    <w:p w14:paraId="3F24639D" w14:textId="77777777" w:rsidR="00F12BAF" w:rsidRPr="00D26D6A" w:rsidRDefault="00F12BAF" w:rsidP="00F12BAF">
      <w:pPr>
        <w:spacing w:line="276" w:lineRule="auto"/>
        <w:rPr>
          <w:sz w:val="18"/>
          <w:szCs w:val="22"/>
        </w:rPr>
      </w:pPr>
      <w:r w:rsidRPr="00D26D6A">
        <w:rPr>
          <w:sz w:val="18"/>
          <w:szCs w:val="22"/>
        </w:rPr>
        <w:t>Afstande § 6:</w:t>
      </w:r>
    </w:p>
    <w:tbl>
      <w:tblPr>
        <w:tblW w:w="0" w:type="auto"/>
        <w:tblLook w:val="04A0" w:firstRow="1" w:lastRow="0" w:firstColumn="1" w:lastColumn="0" w:noHBand="0" w:noVBand="1"/>
      </w:tblPr>
      <w:tblGrid>
        <w:gridCol w:w="3823"/>
        <w:gridCol w:w="1842"/>
        <w:gridCol w:w="1978"/>
      </w:tblGrid>
      <w:tr w:rsidR="00F12BAF" w:rsidRPr="00D26D6A" w14:paraId="094A68B1" w14:textId="77777777" w:rsidTr="006356B1">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720E4E35" w14:textId="77777777" w:rsidR="00F12BAF" w:rsidRPr="00D26D6A" w:rsidRDefault="00F12BAF" w:rsidP="006356B1">
            <w:pPr>
              <w:spacing w:line="276" w:lineRule="auto"/>
              <w:rPr>
                <w:sz w:val="18"/>
                <w:szCs w:val="22"/>
              </w:rPr>
            </w:pPr>
            <w:r w:rsidRPr="00D26D6A">
              <w:rPr>
                <w:sz w:val="18"/>
                <w:szCs w:val="22"/>
              </w:rPr>
              <w:t>Område</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9DB2EBB" w14:textId="77777777" w:rsidR="00F12BAF" w:rsidRPr="00D26D6A" w:rsidRDefault="00F12BAF" w:rsidP="006356B1">
            <w:pPr>
              <w:spacing w:line="276" w:lineRule="auto"/>
              <w:rPr>
                <w:sz w:val="18"/>
                <w:szCs w:val="22"/>
              </w:rPr>
            </w:pPr>
            <w:r w:rsidRPr="00D26D6A">
              <w:rPr>
                <w:sz w:val="18"/>
                <w:szCs w:val="22"/>
              </w:rPr>
              <w:t>Afstand (m)</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14:paraId="589C8FED" w14:textId="77777777" w:rsidR="00F12BAF" w:rsidRPr="00D26D6A" w:rsidRDefault="00F12BAF" w:rsidP="006356B1">
            <w:pPr>
              <w:spacing w:line="276" w:lineRule="auto"/>
              <w:rPr>
                <w:sz w:val="18"/>
                <w:szCs w:val="22"/>
              </w:rPr>
            </w:pPr>
            <w:r w:rsidRPr="00D26D6A">
              <w:rPr>
                <w:sz w:val="18"/>
                <w:szCs w:val="22"/>
              </w:rPr>
              <w:t>Afstandskrav (m)</w:t>
            </w:r>
          </w:p>
        </w:tc>
      </w:tr>
      <w:tr w:rsidR="00F12BAF" w:rsidRPr="00D26D6A" w14:paraId="67BBA29B" w14:textId="77777777" w:rsidTr="00BA3880">
        <w:tc>
          <w:tcPr>
            <w:tcW w:w="3823" w:type="dxa"/>
            <w:tcBorders>
              <w:top w:val="single" w:sz="4" w:space="0" w:color="auto"/>
              <w:left w:val="single" w:sz="4" w:space="0" w:color="auto"/>
              <w:bottom w:val="single" w:sz="4" w:space="0" w:color="auto"/>
              <w:right w:val="single" w:sz="4" w:space="0" w:color="auto"/>
            </w:tcBorders>
            <w:vAlign w:val="center"/>
            <w:hideMark/>
          </w:tcPr>
          <w:p w14:paraId="069F0FDE" w14:textId="77777777" w:rsidR="00F12BAF" w:rsidRPr="00D26D6A" w:rsidRDefault="00F12BAF" w:rsidP="006356B1">
            <w:pPr>
              <w:pStyle w:val="Default"/>
              <w:spacing w:after="0" w:line="276" w:lineRule="auto"/>
              <w:rPr>
                <w:rFonts w:ascii="Verdana" w:hAnsi="Verdana"/>
                <w:color w:val="auto"/>
                <w:sz w:val="18"/>
                <w:szCs w:val="22"/>
              </w:rPr>
            </w:pPr>
            <w:r w:rsidRPr="00D26D6A">
              <w:rPr>
                <w:rFonts w:ascii="Verdana" w:hAnsi="Verdana"/>
                <w:color w:val="auto"/>
                <w:sz w:val="18"/>
                <w:szCs w:val="22"/>
              </w:rPr>
              <w:t>Eksisterende eller ifølge kommuneplanens fremtidige byzone eller sommerhusområde.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F3068A7" w14:textId="04612FA4" w:rsidR="00F12BAF" w:rsidRPr="00D26D6A" w:rsidRDefault="00B02860" w:rsidP="00BA3880">
            <w:pPr>
              <w:spacing w:line="276" w:lineRule="auto"/>
              <w:jc w:val="center"/>
              <w:rPr>
                <w:sz w:val="18"/>
                <w:szCs w:val="22"/>
              </w:rPr>
            </w:pPr>
            <w:r w:rsidRPr="00D26D6A">
              <w:rPr>
                <w:rFonts w:ascii="Arial" w:hAnsi="Arial" w:cs="Arial"/>
                <w:sz w:val="18"/>
              </w:rPr>
              <w:t>1180</w:t>
            </w:r>
            <w:r w:rsidR="00F12BAF" w:rsidRPr="00D26D6A">
              <w:rPr>
                <w:rFonts w:ascii="Arial" w:hAnsi="Arial" w:cs="Arial"/>
                <w:sz w:val="18"/>
              </w:rPr>
              <w:t xml:space="preserve"> m</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F2BA091" w14:textId="77777777" w:rsidR="00F12BAF" w:rsidRPr="00D26D6A" w:rsidRDefault="00F12BAF" w:rsidP="006356B1">
            <w:pPr>
              <w:spacing w:line="276" w:lineRule="auto"/>
              <w:jc w:val="center"/>
              <w:rPr>
                <w:sz w:val="18"/>
                <w:szCs w:val="22"/>
              </w:rPr>
            </w:pPr>
            <w:r w:rsidRPr="00D26D6A">
              <w:rPr>
                <w:sz w:val="18"/>
                <w:szCs w:val="22"/>
              </w:rPr>
              <w:t>50</w:t>
            </w:r>
          </w:p>
        </w:tc>
      </w:tr>
      <w:tr w:rsidR="00F12BAF" w:rsidRPr="00D26D6A" w14:paraId="588AB946" w14:textId="77777777" w:rsidTr="00BA3880">
        <w:tc>
          <w:tcPr>
            <w:tcW w:w="3823" w:type="dxa"/>
            <w:tcBorders>
              <w:top w:val="single" w:sz="4" w:space="0" w:color="auto"/>
              <w:left w:val="single" w:sz="4" w:space="0" w:color="auto"/>
              <w:bottom w:val="single" w:sz="4" w:space="0" w:color="auto"/>
              <w:right w:val="single" w:sz="4" w:space="0" w:color="auto"/>
            </w:tcBorders>
            <w:vAlign w:val="center"/>
            <w:hideMark/>
          </w:tcPr>
          <w:p w14:paraId="2459FC89" w14:textId="77777777" w:rsidR="00F12BAF" w:rsidRPr="00D26D6A" w:rsidRDefault="00F12BAF" w:rsidP="006356B1">
            <w:pPr>
              <w:pStyle w:val="Default"/>
              <w:spacing w:line="276" w:lineRule="auto"/>
              <w:rPr>
                <w:rFonts w:ascii="Verdana" w:hAnsi="Verdana"/>
                <w:color w:val="auto"/>
                <w:sz w:val="18"/>
                <w:szCs w:val="22"/>
              </w:rPr>
            </w:pPr>
            <w:r w:rsidRPr="00D26D6A">
              <w:rPr>
                <w:rFonts w:ascii="Verdana" w:hAnsi="Verdana"/>
                <w:color w:val="auto"/>
                <w:sz w:val="18"/>
                <w:szCs w:val="22"/>
              </w:rPr>
              <w:t>Område i landzone, der i lokalplan er udlagt til boligformål, blandet bolig og erhvervsformål eller med henblik på beboelse, institutioner, rekreative formål og lignende.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B39E0A6" w14:textId="0DC97071" w:rsidR="00F12BAF" w:rsidRPr="00D26D6A" w:rsidRDefault="00B303B8" w:rsidP="00BA3880">
            <w:pPr>
              <w:spacing w:line="276" w:lineRule="auto"/>
              <w:jc w:val="center"/>
              <w:rPr>
                <w:sz w:val="18"/>
                <w:szCs w:val="22"/>
              </w:rPr>
            </w:pPr>
            <w:r w:rsidRPr="00D26D6A">
              <w:rPr>
                <w:rFonts w:ascii="Arial" w:hAnsi="Arial" w:cs="Arial"/>
                <w:sz w:val="18"/>
              </w:rPr>
              <w:t>2</w:t>
            </w:r>
            <w:r w:rsidR="00D26D6A" w:rsidRPr="00D26D6A">
              <w:rPr>
                <w:rFonts w:ascii="Arial" w:hAnsi="Arial" w:cs="Arial"/>
                <w:sz w:val="18"/>
              </w:rPr>
              <w:t>35</w:t>
            </w:r>
            <w:r w:rsidRPr="00D26D6A">
              <w:rPr>
                <w:rFonts w:ascii="Arial" w:hAnsi="Arial" w:cs="Arial"/>
                <w:sz w:val="18"/>
              </w:rPr>
              <w:t>0</w:t>
            </w:r>
            <w:r w:rsidR="00F12BAF" w:rsidRPr="00D26D6A">
              <w:rPr>
                <w:rFonts w:ascii="Arial" w:hAnsi="Arial" w:cs="Arial"/>
                <w:sz w:val="18"/>
              </w:rPr>
              <w:t xml:space="preserve"> m</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66C01B7" w14:textId="77777777" w:rsidR="00F12BAF" w:rsidRPr="00D26D6A" w:rsidRDefault="00F12BAF" w:rsidP="006356B1">
            <w:pPr>
              <w:spacing w:line="276" w:lineRule="auto"/>
              <w:jc w:val="center"/>
              <w:rPr>
                <w:sz w:val="18"/>
                <w:szCs w:val="22"/>
              </w:rPr>
            </w:pPr>
            <w:r w:rsidRPr="00D26D6A">
              <w:rPr>
                <w:sz w:val="18"/>
                <w:szCs w:val="22"/>
              </w:rPr>
              <w:t>50</w:t>
            </w:r>
          </w:p>
        </w:tc>
      </w:tr>
      <w:tr w:rsidR="00F12BAF" w:rsidRPr="00D26D6A" w14:paraId="0A9021C3" w14:textId="77777777" w:rsidTr="006356B1">
        <w:tc>
          <w:tcPr>
            <w:tcW w:w="3823" w:type="dxa"/>
            <w:tcBorders>
              <w:top w:val="single" w:sz="4" w:space="0" w:color="auto"/>
              <w:left w:val="single" w:sz="4" w:space="0" w:color="auto"/>
              <w:bottom w:val="single" w:sz="4" w:space="0" w:color="auto"/>
              <w:right w:val="single" w:sz="4" w:space="0" w:color="auto"/>
            </w:tcBorders>
            <w:vAlign w:val="center"/>
            <w:hideMark/>
          </w:tcPr>
          <w:p w14:paraId="5CF28C91" w14:textId="77777777" w:rsidR="00F12BAF" w:rsidRPr="00D26D6A" w:rsidRDefault="00F12BAF" w:rsidP="006356B1">
            <w:pPr>
              <w:pStyle w:val="Default"/>
              <w:spacing w:line="276" w:lineRule="auto"/>
              <w:rPr>
                <w:rFonts w:ascii="Verdana" w:hAnsi="Verdana"/>
                <w:color w:val="auto"/>
                <w:sz w:val="18"/>
                <w:szCs w:val="22"/>
              </w:rPr>
            </w:pPr>
            <w:r w:rsidRPr="00D26D6A">
              <w:rPr>
                <w:rFonts w:ascii="Verdana" w:hAnsi="Verdana"/>
                <w:color w:val="auto"/>
                <w:sz w:val="18"/>
                <w:szCs w:val="22"/>
              </w:rPr>
              <w:t>Nabobeboelse uden landbrugspligt.</w:t>
            </w:r>
          </w:p>
        </w:tc>
        <w:tc>
          <w:tcPr>
            <w:tcW w:w="1842" w:type="dxa"/>
            <w:tcBorders>
              <w:top w:val="single" w:sz="4" w:space="0" w:color="auto"/>
              <w:left w:val="single" w:sz="4" w:space="0" w:color="auto"/>
              <w:bottom w:val="single" w:sz="4" w:space="0" w:color="auto"/>
              <w:right w:val="single" w:sz="4" w:space="0" w:color="auto"/>
            </w:tcBorders>
            <w:hideMark/>
          </w:tcPr>
          <w:p w14:paraId="60078438" w14:textId="4E5A4E4C" w:rsidR="00F12BAF" w:rsidRPr="00D26D6A" w:rsidRDefault="00B02860" w:rsidP="006356B1">
            <w:pPr>
              <w:spacing w:line="276" w:lineRule="auto"/>
              <w:jc w:val="center"/>
              <w:rPr>
                <w:sz w:val="18"/>
                <w:szCs w:val="22"/>
              </w:rPr>
            </w:pPr>
            <w:r w:rsidRPr="00D26D6A">
              <w:rPr>
                <w:rFonts w:ascii="Arial" w:hAnsi="Arial" w:cs="Arial"/>
                <w:sz w:val="18"/>
              </w:rPr>
              <w:t>191</w:t>
            </w:r>
            <w:r w:rsidR="00B303B8" w:rsidRPr="00D26D6A">
              <w:rPr>
                <w:rFonts w:ascii="Arial" w:hAnsi="Arial" w:cs="Arial"/>
                <w:sz w:val="18"/>
              </w:rPr>
              <w:t xml:space="preserve"> </w:t>
            </w:r>
            <w:r w:rsidR="00F12BAF" w:rsidRPr="00D26D6A">
              <w:rPr>
                <w:rFonts w:ascii="Arial" w:hAnsi="Arial" w:cs="Arial"/>
                <w:sz w:val="18"/>
              </w:rPr>
              <w:t>m</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B68479D" w14:textId="77777777" w:rsidR="00F12BAF" w:rsidRPr="00D26D6A" w:rsidRDefault="00F12BAF" w:rsidP="006356B1">
            <w:pPr>
              <w:spacing w:line="276" w:lineRule="auto"/>
              <w:jc w:val="center"/>
              <w:rPr>
                <w:sz w:val="18"/>
                <w:szCs w:val="22"/>
              </w:rPr>
            </w:pPr>
            <w:r w:rsidRPr="00D26D6A">
              <w:rPr>
                <w:sz w:val="18"/>
                <w:szCs w:val="22"/>
              </w:rPr>
              <w:t>50</w:t>
            </w:r>
          </w:p>
        </w:tc>
      </w:tr>
      <w:tr w:rsidR="00F12BAF" w:rsidRPr="0080012D" w14:paraId="2EDDADC3" w14:textId="77777777" w:rsidTr="006356B1">
        <w:tc>
          <w:tcPr>
            <w:tcW w:w="3823" w:type="dxa"/>
            <w:tcBorders>
              <w:top w:val="single" w:sz="4" w:space="0" w:color="auto"/>
              <w:left w:val="single" w:sz="4" w:space="0" w:color="auto"/>
              <w:bottom w:val="single" w:sz="4" w:space="0" w:color="auto"/>
              <w:right w:val="single" w:sz="4" w:space="0" w:color="auto"/>
            </w:tcBorders>
            <w:vAlign w:val="center"/>
          </w:tcPr>
          <w:p w14:paraId="566BF381" w14:textId="77777777" w:rsidR="00F12BAF" w:rsidRPr="00D26D6A" w:rsidRDefault="00F12BAF" w:rsidP="006356B1">
            <w:pPr>
              <w:pStyle w:val="Default"/>
              <w:spacing w:line="276" w:lineRule="auto"/>
              <w:rPr>
                <w:rFonts w:ascii="Verdana" w:hAnsi="Verdana"/>
                <w:color w:val="auto"/>
                <w:sz w:val="18"/>
                <w:szCs w:val="22"/>
              </w:rPr>
            </w:pPr>
            <w:r w:rsidRPr="00D26D6A">
              <w:rPr>
                <w:rFonts w:ascii="Verdana" w:hAnsi="Verdana"/>
                <w:color w:val="auto"/>
                <w:sz w:val="18"/>
                <w:szCs w:val="22"/>
              </w:rPr>
              <w:t>Nærmeste samlede bebyggelse</w:t>
            </w:r>
          </w:p>
        </w:tc>
        <w:tc>
          <w:tcPr>
            <w:tcW w:w="1842" w:type="dxa"/>
            <w:tcBorders>
              <w:top w:val="single" w:sz="4" w:space="0" w:color="auto"/>
              <w:left w:val="single" w:sz="4" w:space="0" w:color="auto"/>
              <w:bottom w:val="single" w:sz="4" w:space="0" w:color="auto"/>
              <w:right w:val="single" w:sz="4" w:space="0" w:color="auto"/>
            </w:tcBorders>
          </w:tcPr>
          <w:p w14:paraId="06698883" w14:textId="349882C6" w:rsidR="00F12BAF" w:rsidRPr="00D26D6A" w:rsidRDefault="00D26D6A" w:rsidP="006356B1">
            <w:pPr>
              <w:spacing w:line="276" w:lineRule="auto"/>
              <w:jc w:val="center"/>
              <w:rPr>
                <w:sz w:val="18"/>
                <w:szCs w:val="22"/>
              </w:rPr>
            </w:pPr>
            <w:r w:rsidRPr="00D26D6A">
              <w:rPr>
                <w:rFonts w:ascii="Arial" w:hAnsi="Arial" w:cs="Arial"/>
                <w:sz w:val="18"/>
              </w:rPr>
              <w:t>4400</w:t>
            </w:r>
            <w:r w:rsidR="00F12BAF" w:rsidRPr="00D26D6A">
              <w:rPr>
                <w:rFonts w:ascii="Arial" w:hAnsi="Arial" w:cs="Arial"/>
                <w:sz w:val="18"/>
              </w:rPr>
              <w:t xml:space="preserve"> m</w:t>
            </w:r>
          </w:p>
        </w:tc>
        <w:tc>
          <w:tcPr>
            <w:tcW w:w="1978" w:type="dxa"/>
            <w:tcBorders>
              <w:top w:val="single" w:sz="4" w:space="0" w:color="auto"/>
              <w:left w:val="single" w:sz="4" w:space="0" w:color="auto"/>
              <w:bottom w:val="single" w:sz="4" w:space="0" w:color="auto"/>
              <w:right w:val="single" w:sz="4" w:space="0" w:color="auto"/>
            </w:tcBorders>
            <w:vAlign w:val="center"/>
          </w:tcPr>
          <w:p w14:paraId="19A6CB9B" w14:textId="77777777" w:rsidR="00F12BAF" w:rsidRPr="00D26D6A" w:rsidRDefault="00F12BAF" w:rsidP="006356B1">
            <w:pPr>
              <w:spacing w:line="276" w:lineRule="auto"/>
              <w:jc w:val="center"/>
              <w:rPr>
                <w:sz w:val="18"/>
                <w:szCs w:val="22"/>
              </w:rPr>
            </w:pPr>
            <w:r w:rsidRPr="00D26D6A">
              <w:rPr>
                <w:sz w:val="18"/>
                <w:szCs w:val="22"/>
              </w:rPr>
              <w:t>-</w:t>
            </w:r>
          </w:p>
        </w:tc>
      </w:tr>
    </w:tbl>
    <w:p w14:paraId="095FCB04" w14:textId="77777777" w:rsidR="00F12BAF" w:rsidRPr="0080012D" w:rsidRDefault="00F12BAF" w:rsidP="00F12BAF">
      <w:pPr>
        <w:spacing w:line="276" w:lineRule="auto"/>
        <w:rPr>
          <w:sz w:val="18"/>
          <w:szCs w:val="22"/>
          <w:highlight w:val="yellow"/>
        </w:rPr>
      </w:pPr>
    </w:p>
    <w:p w14:paraId="3AFBFC45" w14:textId="77777777" w:rsidR="00F12BAF" w:rsidRPr="0080012D" w:rsidRDefault="00F12BAF" w:rsidP="00F12BAF">
      <w:pPr>
        <w:spacing w:line="276" w:lineRule="auto"/>
        <w:rPr>
          <w:sz w:val="18"/>
          <w:szCs w:val="22"/>
          <w:highlight w:val="yellow"/>
        </w:rPr>
      </w:pPr>
    </w:p>
    <w:p w14:paraId="7009B629" w14:textId="77777777" w:rsidR="00F12BAF" w:rsidRPr="00B02860" w:rsidRDefault="00F12BAF" w:rsidP="00F12BAF">
      <w:pPr>
        <w:spacing w:line="276" w:lineRule="auto"/>
        <w:rPr>
          <w:sz w:val="18"/>
          <w:szCs w:val="22"/>
        </w:rPr>
      </w:pPr>
      <w:r w:rsidRPr="00B02860">
        <w:rPr>
          <w:sz w:val="18"/>
          <w:szCs w:val="22"/>
        </w:rPr>
        <w:t>Afstande § 8:</w:t>
      </w:r>
    </w:p>
    <w:tbl>
      <w:tblPr>
        <w:tblStyle w:val="Tabel-Gitter1"/>
        <w:tblW w:w="0" w:type="auto"/>
        <w:tblLook w:val="04A0" w:firstRow="1" w:lastRow="0" w:firstColumn="1" w:lastColumn="0" w:noHBand="0" w:noVBand="1"/>
      </w:tblPr>
      <w:tblGrid>
        <w:gridCol w:w="3823"/>
        <w:gridCol w:w="1842"/>
        <w:gridCol w:w="1978"/>
      </w:tblGrid>
      <w:tr w:rsidR="00F12BAF" w:rsidRPr="00B02860" w14:paraId="7FBD28E4" w14:textId="77777777" w:rsidTr="006356B1">
        <w:tc>
          <w:tcPr>
            <w:tcW w:w="3823" w:type="dxa"/>
            <w:shd w:val="clear" w:color="auto" w:fill="auto"/>
          </w:tcPr>
          <w:p w14:paraId="3F9E2D98" w14:textId="77777777" w:rsidR="00F12BAF" w:rsidRPr="00B02860" w:rsidRDefault="00F12BAF" w:rsidP="006356B1">
            <w:pPr>
              <w:rPr>
                <w:sz w:val="18"/>
                <w:szCs w:val="22"/>
              </w:rPr>
            </w:pPr>
            <w:r w:rsidRPr="00B02860">
              <w:rPr>
                <w:sz w:val="18"/>
                <w:szCs w:val="22"/>
              </w:rPr>
              <w:t>Nærmeste</w:t>
            </w:r>
          </w:p>
        </w:tc>
        <w:tc>
          <w:tcPr>
            <w:tcW w:w="1842" w:type="dxa"/>
            <w:shd w:val="clear" w:color="auto" w:fill="auto"/>
          </w:tcPr>
          <w:p w14:paraId="3247ECDF" w14:textId="77777777" w:rsidR="00F12BAF" w:rsidRPr="00B02860" w:rsidRDefault="00F12BAF" w:rsidP="006356B1">
            <w:pPr>
              <w:rPr>
                <w:sz w:val="18"/>
                <w:szCs w:val="22"/>
              </w:rPr>
            </w:pPr>
            <w:r w:rsidRPr="00B02860">
              <w:rPr>
                <w:sz w:val="18"/>
                <w:szCs w:val="22"/>
              </w:rPr>
              <w:t>Afstand (m)</w:t>
            </w:r>
          </w:p>
        </w:tc>
        <w:tc>
          <w:tcPr>
            <w:tcW w:w="1978" w:type="dxa"/>
            <w:shd w:val="clear" w:color="auto" w:fill="auto"/>
          </w:tcPr>
          <w:p w14:paraId="0C56F9E3" w14:textId="77777777" w:rsidR="00F12BAF" w:rsidRPr="00B02860" w:rsidRDefault="00F12BAF" w:rsidP="006356B1">
            <w:pPr>
              <w:rPr>
                <w:sz w:val="18"/>
                <w:szCs w:val="22"/>
              </w:rPr>
            </w:pPr>
            <w:r w:rsidRPr="00B02860">
              <w:rPr>
                <w:sz w:val="18"/>
                <w:szCs w:val="22"/>
              </w:rPr>
              <w:t>Afstandskrav (m)</w:t>
            </w:r>
          </w:p>
        </w:tc>
      </w:tr>
      <w:tr w:rsidR="00F12BAF" w:rsidRPr="00B02860" w14:paraId="4F8D8886" w14:textId="77777777" w:rsidTr="006356B1">
        <w:tc>
          <w:tcPr>
            <w:tcW w:w="3823" w:type="dxa"/>
            <w:vAlign w:val="center"/>
          </w:tcPr>
          <w:p w14:paraId="16D6B236" w14:textId="77777777" w:rsidR="00F12BAF" w:rsidRPr="00B02860" w:rsidRDefault="00F12BAF" w:rsidP="006356B1">
            <w:pPr>
              <w:spacing w:after="0"/>
              <w:rPr>
                <w:sz w:val="18"/>
                <w:szCs w:val="22"/>
              </w:rPr>
            </w:pPr>
            <w:r w:rsidRPr="00B02860">
              <w:rPr>
                <w:sz w:val="18"/>
                <w:szCs w:val="22"/>
              </w:rPr>
              <w:t>Enkelt vandindvindingsanlæg</w:t>
            </w:r>
            <w:r w:rsidRPr="00B02860">
              <w:rPr>
                <w:sz w:val="18"/>
                <w:szCs w:val="22"/>
              </w:rPr>
              <w:br/>
              <w:t>(afstand til eksisterende stald)</w:t>
            </w:r>
          </w:p>
        </w:tc>
        <w:tc>
          <w:tcPr>
            <w:tcW w:w="1842" w:type="dxa"/>
            <w:vAlign w:val="center"/>
          </w:tcPr>
          <w:p w14:paraId="457F6D00" w14:textId="74C3C2ED" w:rsidR="00F12BAF" w:rsidRPr="00B02860" w:rsidRDefault="00B02860" w:rsidP="006356B1">
            <w:pPr>
              <w:spacing w:after="0"/>
              <w:jc w:val="center"/>
              <w:rPr>
                <w:sz w:val="18"/>
                <w:szCs w:val="22"/>
              </w:rPr>
            </w:pPr>
            <w:r w:rsidRPr="00B02860">
              <w:rPr>
                <w:sz w:val="18"/>
                <w:szCs w:val="22"/>
              </w:rPr>
              <w:t>47</w:t>
            </w:r>
          </w:p>
        </w:tc>
        <w:tc>
          <w:tcPr>
            <w:tcW w:w="1978" w:type="dxa"/>
            <w:vAlign w:val="center"/>
          </w:tcPr>
          <w:p w14:paraId="4485795C" w14:textId="77777777" w:rsidR="00F12BAF" w:rsidRPr="00B02860" w:rsidRDefault="00F12BAF" w:rsidP="006356B1">
            <w:pPr>
              <w:spacing w:after="0"/>
              <w:jc w:val="center"/>
              <w:rPr>
                <w:sz w:val="18"/>
                <w:szCs w:val="22"/>
              </w:rPr>
            </w:pPr>
            <w:r w:rsidRPr="00B02860">
              <w:rPr>
                <w:sz w:val="18"/>
                <w:szCs w:val="22"/>
              </w:rPr>
              <w:t xml:space="preserve">25 </w:t>
            </w:r>
          </w:p>
        </w:tc>
      </w:tr>
      <w:tr w:rsidR="00F12BAF" w:rsidRPr="00B02860" w14:paraId="0D1FE6E9" w14:textId="77777777" w:rsidTr="006356B1">
        <w:tc>
          <w:tcPr>
            <w:tcW w:w="3823" w:type="dxa"/>
            <w:vAlign w:val="center"/>
          </w:tcPr>
          <w:p w14:paraId="03BB6F2D" w14:textId="77777777" w:rsidR="00F12BAF" w:rsidRPr="00B02860" w:rsidRDefault="00F12BAF" w:rsidP="006356B1">
            <w:pPr>
              <w:rPr>
                <w:sz w:val="18"/>
                <w:szCs w:val="22"/>
              </w:rPr>
            </w:pPr>
            <w:r w:rsidRPr="00B02860">
              <w:rPr>
                <w:sz w:val="18"/>
                <w:szCs w:val="22"/>
              </w:rPr>
              <w:t>Fælles vandindvindingsanlæg.</w:t>
            </w:r>
          </w:p>
        </w:tc>
        <w:tc>
          <w:tcPr>
            <w:tcW w:w="1842" w:type="dxa"/>
            <w:vAlign w:val="center"/>
          </w:tcPr>
          <w:p w14:paraId="48A4B371" w14:textId="66DDC83D" w:rsidR="00F12BAF" w:rsidRPr="00B02860" w:rsidRDefault="00B02860" w:rsidP="006356B1">
            <w:pPr>
              <w:spacing w:after="0"/>
              <w:jc w:val="center"/>
              <w:rPr>
                <w:sz w:val="18"/>
                <w:szCs w:val="22"/>
              </w:rPr>
            </w:pPr>
            <w:r w:rsidRPr="00B02860">
              <w:rPr>
                <w:sz w:val="18"/>
                <w:szCs w:val="22"/>
              </w:rPr>
              <w:t>581</w:t>
            </w:r>
          </w:p>
        </w:tc>
        <w:tc>
          <w:tcPr>
            <w:tcW w:w="1978" w:type="dxa"/>
            <w:vAlign w:val="center"/>
          </w:tcPr>
          <w:p w14:paraId="7184C253" w14:textId="77777777" w:rsidR="00F12BAF" w:rsidRPr="00B02860" w:rsidRDefault="00F12BAF" w:rsidP="006356B1">
            <w:pPr>
              <w:spacing w:after="0"/>
              <w:jc w:val="center"/>
              <w:rPr>
                <w:sz w:val="18"/>
                <w:szCs w:val="22"/>
              </w:rPr>
            </w:pPr>
            <w:r w:rsidRPr="00B02860">
              <w:rPr>
                <w:sz w:val="18"/>
                <w:szCs w:val="22"/>
              </w:rPr>
              <w:t>50</w:t>
            </w:r>
          </w:p>
        </w:tc>
      </w:tr>
      <w:tr w:rsidR="00F12BAF" w:rsidRPr="00B02860" w14:paraId="01F2DD39" w14:textId="77777777" w:rsidTr="006356B1">
        <w:tc>
          <w:tcPr>
            <w:tcW w:w="3823" w:type="dxa"/>
            <w:vAlign w:val="center"/>
          </w:tcPr>
          <w:p w14:paraId="1BEA3CC2" w14:textId="5C0F984C" w:rsidR="00F12BAF" w:rsidRPr="00B02860" w:rsidRDefault="00B02860" w:rsidP="006356B1">
            <w:pPr>
              <w:rPr>
                <w:sz w:val="18"/>
                <w:szCs w:val="22"/>
              </w:rPr>
            </w:pPr>
            <w:r w:rsidRPr="00B02860">
              <w:rPr>
                <w:sz w:val="18"/>
                <w:szCs w:val="22"/>
              </w:rPr>
              <w:t>Vandløb</w:t>
            </w:r>
          </w:p>
        </w:tc>
        <w:tc>
          <w:tcPr>
            <w:tcW w:w="1842" w:type="dxa"/>
            <w:vAlign w:val="center"/>
          </w:tcPr>
          <w:p w14:paraId="0429963A" w14:textId="11D92230" w:rsidR="00F12BAF" w:rsidRPr="00B02860" w:rsidRDefault="00B02860" w:rsidP="006356B1">
            <w:pPr>
              <w:spacing w:after="0"/>
              <w:jc w:val="center"/>
              <w:rPr>
                <w:sz w:val="18"/>
                <w:szCs w:val="22"/>
              </w:rPr>
            </w:pPr>
            <w:r w:rsidRPr="00B02860">
              <w:rPr>
                <w:sz w:val="18"/>
                <w:szCs w:val="22"/>
              </w:rPr>
              <w:t>680</w:t>
            </w:r>
          </w:p>
        </w:tc>
        <w:tc>
          <w:tcPr>
            <w:tcW w:w="1978" w:type="dxa"/>
          </w:tcPr>
          <w:p w14:paraId="4A74E7F1" w14:textId="77777777" w:rsidR="00F12BAF" w:rsidRPr="00B02860" w:rsidRDefault="00F12BAF" w:rsidP="006356B1">
            <w:pPr>
              <w:spacing w:after="0"/>
              <w:jc w:val="center"/>
              <w:rPr>
                <w:sz w:val="18"/>
                <w:szCs w:val="22"/>
              </w:rPr>
            </w:pPr>
            <w:r w:rsidRPr="00B02860">
              <w:rPr>
                <w:sz w:val="18"/>
                <w:szCs w:val="22"/>
              </w:rPr>
              <w:t xml:space="preserve">15 </w:t>
            </w:r>
          </w:p>
        </w:tc>
      </w:tr>
      <w:tr w:rsidR="00F12BAF" w:rsidRPr="00B02860" w14:paraId="094DCA2E" w14:textId="77777777" w:rsidTr="006356B1">
        <w:tc>
          <w:tcPr>
            <w:tcW w:w="3823" w:type="dxa"/>
            <w:vAlign w:val="center"/>
          </w:tcPr>
          <w:p w14:paraId="5D1D90EC" w14:textId="77777777" w:rsidR="00F12BAF" w:rsidRPr="00B02860" w:rsidRDefault="00F12BAF" w:rsidP="006356B1">
            <w:pPr>
              <w:rPr>
                <w:sz w:val="18"/>
                <w:szCs w:val="22"/>
              </w:rPr>
            </w:pPr>
            <w:r w:rsidRPr="00B02860">
              <w:rPr>
                <w:sz w:val="18"/>
                <w:szCs w:val="22"/>
              </w:rPr>
              <w:t>Privat fælles vej/ offentlig vej</w:t>
            </w:r>
          </w:p>
        </w:tc>
        <w:tc>
          <w:tcPr>
            <w:tcW w:w="1842" w:type="dxa"/>
            <w:vAlign w:val="center"/>
          </w:tcPr>
          <w:p w14:paraId="524D96EF" w14:textId="0B5D6FF6" w:rsidR="00F12BAF" w:rsidRPr="00B02860" w:rsidRDefault="00B02860" w:rsidP="006356B1">
            <w:pPr>
              <w:spacing w:after="0"/>
              <w:jc w:val="center"/>
              <w:rPr>
                <w:sz w:val="18"/>
                <w:szCs w:val="22"/>
              </w:rPr>
            </w:pPr>
            <w:r w:rsidRPr="00B02860">
              <w:rPr>
                <w:sz w:val="18"/>
                <w:szCs w:val="22"/>
              </w:rPr>
              <w:t>31</w:t>
            </w:r>
          </w:p>
        </w:tc>
        <w:tc>
          <w:tcPr>
            <w:tcW w:w="1978" w:type="dxa"/>
          </w:tcPr>
          <w:p w14:paraId="05A44092" w14:textId="77777777" w:rsidR="00F12BAF" w:rsidRPr="00B02860" w:rsidRDefault="00F12BAF" w:rsidP="006356B1">
            <w:pPr>
              <w:spacing w:after="0"/>
              <w:jc w:val="center"/>
              <w:rPr>
                <w:sz w:val="18"/>
                <w:szCs w:val="22"/>
              </w:rPr>
            </w:pPr>
            <w:r w:rsidRPr="00B02860">
              <w:rPr>
                <w:sz w:val="18"/>
                <w:szCs w:val="22"/>
              </w:rPr>
              <w:t xml:space="preserve">15 </w:t>
            </w:r>
          </w:p>
        </w:tc>
      </w:tr>
      <w:tr w:rsidR="00F12BAF" w:rsidRPr="0080012D" w14:paraId="292BD18B" w14:textId="77777777" w:rsidTr="006356B1">
        <w:tc>
          <w:tcPr>
            <w:tcW w:w="3823" w:type="dxa"/>
            <w:vAlign w:val="center"/>
          </w:tcPr>
          <w:p w14:paraId="0851EF7A" w14:textId="77777777" w:rsidR="00F12BAF" w:rsidRPr="00B02860" w:rsidRDefault="00F12BAF" w:rsidP="006356B1">
            <w:pPr>
              <w:rPr>
                <w:sz w:val="18"/>
                <w:szCs w:val="22"/>
              </w:rPr>
            </w:pPr>
            <w:r w:rsidRPr="00B02860">
              <w:rPr>
                <w:sz w:val="18"/>
                <w:szCs w:val="22"/>
              </w:rPr>
              <w:t>Levnedsmiddelvirksomhed</w:t>
            </w:r>
          </w:p>
        </w:tc>
        <w:tc>
          <w:tcPr>
            <w:tcW w:w="1842" w:type="dxa"/>
            <w:vAlign w:val="center"/>
          </w:tcPr>
          <w:p w14:paraId="4A5CC79A" w14:textId="197AC97F" w:rsidR="00F12BAF" w:rsidRPr="00B02860" w:rsidRDefault="00F12BAF" w:rsidP="006356B1">
            <w:pPr>
              <w:spacing w:after="0"/>
              <w:jc w:val="center"/>
              <w:rPr>
                <w:sz w:val="18"/>
                <w:szCs w:val="22"/>
              </w:rPr>
            </w:pPr>
            <w:r w:rsidRPr="00B02860">
              <w:rPr>
                <w:sz w:val="18"/>
                <w:szCs w:val="22"/>
              </w:rPr>
              <w:t>&gt;</w:t>
            </w:r>
            <w:r w:rsidR="00B02860" w:rsidRPr="00B02860">
              <w:rPr>
                <w:sz w:val="18"/>
                <w:szCs w:val="22"/>
              </w:rPr>
              <w:t>2.100</w:t>
            </w:r>
          </w:p>
        </w:tc>
        <w:tc>
          <w:tcPr>
            <w:tcW w:w="1978" w:type="dxa"/>
            <w:vAlign w:val="center"/>
          </w:tcPr>
          <w:p w14:paraId="64624632" w14:textId="77777777" w:rsidR="00F12BAF" w:rsidRPr="00B02860" w:rsidRDefault="00F12BAF" w:rsidP="006356B1">
            <w:pPr>
              <w:spacing w:after="0"/>
              <w:jc w:val="center"/>
              <w:rPr>
                <w:sz w:val="18"/>
                <w:szCs w:val="22"/>
              </w:rPr>
            </w:pPr>
            <w:r w:rsidRPr="00B02860">
              <w:rPr>
                <w:sz w:val="18"/>
                <w:szCs w:val="22"/>
              </w:rPr>
              <w:t xml:space="preserve">25 </w:t>
            </w:r>
          </w:p>
        </w:tc>
      </w:tr>
      <w:tr w:rsidR="00F12BAF" w:rsidRPr="00D26D6A" w14:paraId="2F1CEB57" w14:textId="77777777" w:rsidTr="006356B1">
        <w:tc>
          <w:tcPr>
            <w:tcW w:w="3823" w:type="dxa"/>
            <w:vAlign w:val="center"/>
          </w:tcPr>
          <w:p w14:paraId="1112921F" w14:textId="77777777" w:rsidR="00F12BAF" w:rsidRPr="00D26D6A" w:rsidRDefault="00F12BAF" w:rsidP="006356B1">
            <w:pPr>
              <w:rPr>
                <w:sz w:val="18"/>
                <w:szCs w:val="22"/>
              </w:rPr>
            </w:pPr>
            <w:r w:rsidRPr="00D26D6A">
              <w:rPr>
                <w:sz w:val="18"/>
                <w:szCs w:val="22"/>
              </w:rPr>
              <w:t>Beboelse på samme ejendom</w:t>
            </w:r>
          </w:p>
        </w:tc>
        <w:tc>
          <w:tcPr>
            <w:tcW w:w="1842" w:type="dxa"/>
            <w:vAlign w:val="center"/>
          </w:tcPr>
          <w:p w14:paraId="107C73D3" w14:textId="27192805" w:rsidR="00F12BAF" w:rsidRPr="00D26D6A" w:rsidRDefault="00D26D6A" w:rsidP="006356B1">
            <w:pPr>
              <w:spacing w:after="0"/>
              <w:jc w:val="center"/>
              <w:rPr>
                <w:sz w:val="18"/>
                <w:szCs w:val="22"/>
              </w:rPr>
            </w:pPr>
            <w:r w:rsidRPr="00D26D6A">
              <w:rPr>
                <w:sz w:val="18"/>
                <w:szCs w:val="22"/>
              </w:rPr>
              <w:t>3</w:t>
            </w:r>
          </w:p>
        </w:tc>
        <w:tc>
          <w:tcPr>
            <w:tcW w:w="1978" w:type="dxa"/>
            <w:vAlign w:val="center"/>
          </w:tcPr>
          <w:p w14:paraId="117420D9" w14:textId="77777777" w:rsidR="00F12BAF" w:rsidRPr="00D26D6A" w:rsidRDefault="00F12BAF" w:rsidP="006356B1">
            <w:pPr>
              <w:spacing w:after="0"/>
              <w:jc w:val="center"/>
              <w:rPr>
                <w:sz w:val="18"/>
                <w:szCs w:val="22"/>
              </w:rPr>
            </w:pPr>
            <w:r w:rsidRPr="00D26D6A">
              <w:rPr>
                <w:sz w:val="18"/>
                <w:szCs w:val="22"/>
              </w:rPr>
              <w:t xml:space="preserve">15 </w:t>
            </w:r>
          </w:p>
        </w:tc>
      </w:tr>
      <w:tr w:rsidR="00F12BAF" w:rsidRPr="00D26D6A" w14:paraId="5EDE6011" w14:textId="77777777" w:rsidTr="006356B1">
        <w:tc>
          <w:tcPr>
            <w:tcW w:w="3823" w:type="dxa"/>
            <w:vAlign w:val="center"/>
          </w:tcPr>
          <w:p w14:paraId="037D3F87" w14:textId="77777777" w:rsidR="00F12BAF" w:rsidRPr="00D26D6A" w:rsidRDefault="00F12BAF" w:rsidP="006356B1">
            <w:pPr>
              <w:rPr>
                <w:sz w:val="18"/>
                <w:szCs w:val="22"/>
              </w:rPr>
            </w:pPr>
            <w:r w:rsidRPr="00D26D6A">
              <w:rPr>
                <w:sz w:val="18"/>
                <w:szCs w:val="22"/>
              </w:rPr>
              <w:t xml:space="preserve">Naboskel </w:t>
            </w:r>
          </w:p>
        </w:tc>
        <w:tc>
          <w:tcPr>
            <w:tcW w:w="1842" w:type="dxa"/>
            <w:vAlign w:val="center"/>
          </w:tcPr>
          <w:p w14:paraId="76FAC620" w14:textId="48734A64" w:rsidR="00F12BAF" w:rsidRPr="00D26D6A" w:rsidRDefault="00B02860" w:rsidP="006356B1">
            <w:pPr>
              <w:spacing w:after="0"/>
              <w:jc w:val="center"/>
              <w:rPr>
                <w:sz w:val="18"/>
                <w:szCs w:val="22"/>
              </w:rPr>
            </w:pPr>
            <w:r w:rsidRPr="00D26D6A">
              <w:rPr>
                <w:sz w:val="18"/>
                <w:szCs w:val="22"/>
              </w:rPr>
              <w:t>123</w:t>
            </w:r>
          </w:p>
        </w:tc>
        <w:tc>
          <w:tcPr>
            <w:tcW w:w="1978" w:type="dxa"/>
            <w:vAlign w:val="center"/>
          </w:tcPr>
          <w:p w14:paraId="0D8FC0A6" w14:textId="77777777" w:rsidR="00F12BAF" w:rsidRPr="00D26D6A" w:rsidRDefault="00F12BAF" w:rsidP="006356B1">
            <w:pPr>
              <w:spacing w:after="0"/>
              <w:jc w:val="center"/>
              <w:rPr>
                <w:sz w:val="18"/>
                <w:szCs w:val="22"/>
              </w:rPr>
            </w:pPr>
            <w:r w:rsidRPr="00D26D6A">
              <w:rPr>
                <w:sz w:val="18"/>
                <w:szCs w:val="22"/>
              </w:rPr>
              <w:t xml:space="preserve">30 </w:t>
            </w:r>
          </w:p>
        </w:tc>
      </w:tr>
    </w:tbl>
    <w:p w14:paraId="0B31EA95" w14:textId="20DF570C" w:rsidR="00F12BAF" w:rsidRPr="00D26D6A" w:rsidRDefault="00F12BAF" w:rsidP="00A50B8A">
      <w:pPr>
        <w:rPr>
          <w:sz w:val="18"/>
          <w:szCs w:val="22"/>
        </w:rPr>
      </w:pPr>
    </w:p>
    <w:p w14:paraId="331B1BF6" w14:textId="446DEA84" w:rsidR="00C104E4" w:rsidRPr="00D26D6A" w:rsidRDefault="00C104E4" w:rsidP="00A50B8A">
      <w:pPr>
        <w:rPr>
          <w:sz w:val="18"/>
          <w:szCs w:val="22"/>
        </w:rPr>
      </w:pPr>
      <w:r w:rsidRPr="00D26D6A">
        <w:rPr>
          <w:sz w:val="18"/>
          <w:szCs w:val="22"/>
        </w:rPr>
        <w:t xml:space="preserve">De </w:t>
      </w:r>
      <w:r w:rsidR="00D26D6A" w:rsidRPr="00D26D6A">
        <w:rPr>
          <w:sz w:val="18"/>
          <w:szCs w:val="22"/>
        </w:rPr>
        <w:t>ny kalvehytter</w:t>
      </w:r>
      <w:r w:rsidRPr="00D26D6A">
        <w:rPr>
          <w:sz w:val="18"/>
          <w:szCs w:val="22"/>
        </w:rPr>
        <w:t xml:space="preserve"> overholder ikke afstandskrav til </w:t>
      </w:r>
      <w:r w:rsidR="00C46E1C" w:rsidRPr="00D26D6A">
        <w:rPr>
          <w:sz w:val="18"/>
          <w:szCs w:val="22"/>
        </w:rPr>
        <w:t xml:space="preserve">det gamle stuehus </w:t>
      </w:r>
      <w:r w:rsidRPr="00D26D6A">
        <w:rPr>
          <w:sz w:val="18"/>
          <w:szCs w:val="22"/>
        </w:rPr>
        <w:t>og der søges derfor om dispensation fra dette krav.</w:t>
      </w:r>
      <w:r w:rsidR="00D26D6A" w:rsidRPr="00D26D6A">
        <w:rPr>
          <w:sz w:val="18"/>
          <w:szCs w:val="22"/>
        </w:rPr>
        <w:t xml:space="preserve"> Den ansøgte placering er den mest rationelle placering, da kalvene skal fodres med mælk fra malkekarusselen, som er placeret i den vestligste ende af kostalden.</w:t>
      </w:r>
    </w:p>
    <w:p w14:paraId="1A3F05EA" w14:textId="21DDFB4F" w:rsidR="00D2717C" w:rsidRPr="0080012D" w:rsidRDefault="00E45A1A" w:rsidP="00A50B8A">
      <w:pPr>
        <w:rPr>
          <w:sz w:val="18"/>
          <w:szCs w:val="22"/>
          <w:highlight w:val="yellow"/>
        </w:rPr>
      </w:pPr>
      <w:r>
        <w:rPr>
          <w:noProof/>
        </w:rPr>
        <w:lastRenderedPageBreak/>
        <w:drawing>
          <wp:inline distT="0" distB="0" distL="0" distR="0" wp14:anchorId="5BFEBECB" wp14:editId="2BE3631E">
            <wp:extent cx="6120130" cy="3903980"/>
            <wp:effectExtent l="0" t="0" r="0" b="12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903980"/>
                    </a:xfrm>
                    <a:prstGeom prst="rect">
                      <a:avLst/>
                    </a:prstGeom>
                  </pic:spPr>
                </pic:pic>
              </a:graphicData>
            </a:graphic>
          </wp:inline>
        </w:drawing>
      </w:r>
    </w:p>
    <w:p w14:paraId="7ED29B79" w14:textId="77777777" w:rsidR="00927896" w:rsidRPr="0080012D" w:rsidRDefault="00927896" w:rsidP="00927896">
      <w:pPr>
        <w:rPr>
          <w:sz w:val="18"/>
          <w:szCs w:val="22"/>
          <w:highlight w:val="yellow"/>
        </w:rPr>
      </w:pPr>
    </w:p>
    <w:p w14:paraId="70A37D5F" w14:textId="77777777" w:rsidR="00241A65" w:rsidRPr="0080012D" w:rsidRDefault="00241A65" w:rsidP="00B8049B">
      <w:pPr>
        <w:rPr>
          <w:b/>
          <w:sz w:val="18"/>
          <w:highlight w:val="yellow"/>
        </w:rPr>
      </w:pPr>
    </w:p>
    <w:p w14:paraId="4B0D8EA3" w14:textId="77777777" w:rsidR="00241A65" w:rsidRPr="0080012D" w:rsidRDefault="00241A65" w:rsidP="00B8049B">
      <w:pPr>
        <w:rPr>
          <w:b/>
          <w:sz w:val="18"/>
          <w:highlight w:val="yellow"/>
        </w:rPr>
      </w:pPr>
    </w:p>
    <w:p w14:paraId="6225D70F" w14:textId="0211A60D" w:rsidR="004754A8" w:rsidRPr="005B6808" w:rsidRDefault="004A58D3" w:rsidP="00B8049B">
      <w:pPr>
        <w:rPr>
          <w:sz w:val="18"/>
        </w:rPr>
      </w:pPr>
      <w:r w:rsidRPr="005B6808">
        <w:rPr>
          <w:b/>
          <w:sz w:val="18"/>
        </w:rPr>
        <w:t>Ammoniak og påvirkning af natur og Natura 2000-områder</w:t>
      </w:r>
      <w:r w:rsidR="003C1D2C" w:rsidRPr="005B6808">
        <w:rPr>
          <w:sz w:val="18"/>
        </w:rPr>
        <w:br/>
        <w:t xml:space="preserve">Udvidelse af staldanlægget er i ansøgningen, </w:t>
      </w:r>
      <w:proofErr w:type="spellStart"/>
      <w:r w:rsidR="003C1D2C" w:rsidRPr="005B6808">
        <w:rPr>
          <w:sz w:val="18"/>
        </w:rPr>
        <w:t>skemaID</w:t>
      </w:r>
      <w:proofErr w:type="spellEnd"/>
      <w:r w:rsidR="00241A65" w:rsidRPr="005B6808">
        <w:rPr>
          <w:sz w:val="18"/>
        </w:rPr>
        <w:t xml:space="preserve"> </w:t>
      </w:r>
      <w:r w:rsidR="002450AB" w:rsidRPr="005B6808">
        <w:rPr>
          <w:sz w:val="18"/>
        </w:rPr>
        <w:t>219854</w:t>
      </w:r>
      <w:r w:rsidR="003C1D2C" w:rsidRPr="005B6808">
        <w:rPr>
          <w:sz w:val="18"/>
        </w:rPr>
        <w:t>, vurderet ift. ammoniakemission fra staldanlægget og påvirkningen fra denne på nærliggende naturområder og nærmeste Natura 2000-område.</w:t>
      </w:r>
    </w:p>
    <w:p w14:paraId="60B83E1A" w14:textId="77777777" w:rsidR="00B44AED" w:rsidRPr="005B6808" w:rsidRDefault="00B44AED" w:rsidP="00B8049B">
      <w:pPr>
        <w:rPr>
          <w:sz w:val="18"/>
        </w:rPr>
      </w:pPr>
    </w:p>
    <w:p w14:paraId="17335B9E" w14:textId="03A8BC23" w:rsidR="00B44AED" w:rsidRPr="005B6808" w:rsidRDefault="00B44AED" w:rsidP="00B8049B">
      <w:pPr>
        <w:rPr>
          <w:sz w:val="18"/>
        </w:rPr>
      </w:pPr>
      <w:r w:rsidRPr="005B6808">
        <w:rPr>
          <w:sz w:val="18"/>
        </w:rPr>
        <w:t xml:space="preserve">Anlægget er placeret i en afstand på </w:t>
      </w:r>
      <w:r w:rsidR="005B6808" w:rsidRPr="005B6808">
        <w:rPr>
          <w:sz w:val="18"/>
        </w:rPr>
        <w:t>800-5500</w:t>
      </w:r>
      <w:r w:rsidRPr="005B6808">
        <w:rPr>
          <w:sz w:val="18"/>
        </w:rPr>
        <w:t xml:space="preserve"> m fra nærmeste kategori 1 </w:t>
      </w:r>
      <w:r w:rsidR="00D2717C" w:rsidRPr="005B6808">
        <w:rPr>
          <w:sz w:val="18"/>
        </w:rPr>
        <w:t>og</w:t>
      </w:r>
      <w:r w:rsidRPr="005B6808">
        <w:rPr>
          <w:sz w:val="18"/>
        </w:rPr>
        <w:t xml:space="preserve"> 2 natur og overholder dermed afstandskrav i §7.</w:t>
      </w:r>
    </w:p>
    <w:p w14:paraId="284E6CA7" w14:textId="77777777" w:rsidR="004008D8" w:rsidRPr="0080012D" w:rsidRDefault="004008D8" w:rsidP="00B8049B">
      <w:pPr>
        <w:rPr>
          <w:sz w:val="18"/>
          <w:highlight w:val="yellow"/>
        </w:rPr>
      </w:pPr>
    </w:p>
    <w:p w14:paraId="63AB1B9B" w14:textId="45770544" w:rsidR="004754A8" w:rsidRPr="0080012D" w:rsidRDefault="005B6808" w:rsidP="00B8049B">
      <w:pPr>
        <w:rPr>
          <w:sz w:val="18"/>
          <w:highlight w:val="yellow"/>
        </w:rPr>
      </w:pPr>
      <w:r>
        <w:rPr>
          <w:noProof/>
        </w:rPr>
        <w:lastRenderedPageBreak/>
        <w:drawing>
          <wp:inline distT="0" distB="0" distL="0" distR="0" wp14:anchorId="0211CD63" wp14:editId="52A4E075">
            <wp:extent cx="6120130" cy="530034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5300345"/>
                    </a:xfrm>
                    <a:prstGeom prst="rect">
                      <a:avLst/>
                    </a:prstGeom>
                  </pic:spPr>
                </pic:pic>
              </a:graphicData>
            </a:graphic>
          </wp:inline>
        </w:drawing>
      </w:r>
    </w:p>
    <w:p w14:paraId="364EFA74" w14:textId="77777777" w:rsidR="004754A8" w:rsidRPr="0080012D" w:rsidRDefault="004754A8" w:rsidP="00B8049B">
      <w:pPr>
        <w:rPr>
          <w:i/>
          <w:sz w:val="18"/>
          <w:highlight w:val="yellow"/>
        </w:rPr>
      </w:pPr>
    </w:p>
    <w:p w14:paraId="0EEAF242" w14:textId="77777777" w:rsidR="00ED055D" w:rsidRPr="0080012D" w:rsidRDefault="00ED055D" w:rsidP="00B8049B">
      <w:pPr>
        <w:rPr>
          <w:i/>
          <w:sz w:val="18"/>
          <w:highlight w:val="yellow"/>
        </w:rPr>
      </w:pPr>
    </w:p>
    <w:p w14:paraId="665C97B4" w14:textId="77777777" w:rsidR="00ED055D" w:rsidRPr="0080012D" w:rsidRDefault="00ED055D" w:rsidP="00B8049B">
      <w:pPr>
        <w:rPr>
          <w:i/>
          <w:sz w:val="18"/>
          <w:highlight w:val="yellow"/>
        </w:rPr>
      </w:pPr>
    </w:p>
    <w:p w14:paraId="0934CA68" w14:textId="77777777" w:rsidR="000F450D" w:rsidRPr="0080012D" w:rsidRDefault="003C1D2C" w:rsidP="00B8049B">
      <w:pPr>
        <w:rPr>
          <w:sz w:val="18"/>
          <w:highlight w:val="yellow"/>
        </w:rPr>
      </w:pPr>
      <w:r w:rsidRPr="0080012D">
        <w:rPr>
          <w:sz w:val="18"/>
          <w:highlight w:val="yellow"/>
        </w:rPr>
        <w:br/>
      </w:r>
    </w:p>
    <w:p w14:paraId="4945AE7B" w14:textId="167C18F1" w:rsidR="000F450D" w:rsidRPr="0080012D" w:rsidRDefault="00D56B6F" w:rsidP="00B8049B">
      <w:pPr>
        <w:rPr>
          <w:sz w:val="18"/>
          <w:highlight w:val="yellow"/>
        </w:rPr>
      </w:pPr>
      <w:r w:rsidRPr="0080012D">
        <w:rPr>
          <w:noProof/>
          <w:highlight w:val="yellow"/>
        </w:rPr>
        <w:lastRenderedPageBreak/>
        <w:drawing>
          <wp:inline distT="0" distB="0" distL="0" distR="0" wp14:anchorId="31D59371" wp14:editId="1D5B134B">
            <wp:extent cx="6120130" cy="3529965"/>
            <wp:effectExtent l="19050" t="19050" r="13970" b="133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529965"/>
                    </a:xfrm>
                    <a:prstGeom prst="rect">
                      <a:avLst/>
                    </a:prstGeom>
                    <a:ln w="19050">
                      <a:solidFill>
                        <a:schemeClr val="tx1"/>
                      </a:solidFill>
                    </a:ln>
                  </pic:spPr>
                </pic:pic>
              </a:graphicData>
            </a:graphic>
          </wp:inline>
        </w:drawing>
      </w:r>
    </w:p>
    <w:p w14:paraId="11436F17" w14:textId="77777777" w:rsidR="00C85B50" w:rsidRPr="0080012D" w:rsidRDefault="00C85B50" w:rsidP="00B8049B">
      <w:pPr>
        <w:rPr>
          <w:sz w:val="18"/>
          <w:highlight w:val="yellow"/>
        </w:rPr>
      </w:pPr>
    </w:p>
    <w:p w14:paraId="630986FE" w14:textId="77777777" w:rsidR="000F450D" w:rsidRPr="00AF4A9F" w:rsidRDefault="00D2717C" w:rsidP="00B8049B">
      <w:pPr>
        <w:rPr>
          <w:sz w:val="18"/>
        </w:rPr>
      </w:pPr>
      <w:r w:rsidRPr="00AF4A9F">
        <w:rPr>
          <w:sz w:val="18"/>
        </w:rPr>
        <w:t xml:space="preserve">Kategori 3 natur </w:t>
      </w:r>
    </w:p>
    <w:p w14:paraId="7F8C9C9B" w14:textId="77777777" w:rsidR="00B8049B" w:rsidRPr="00AF4A9F" w:rsidRDefault="00B8049B" w:rsidP="00B8049B">
      <w:pPr>
        <w:rPr>
          <w:sz w:val="18"/>
        </w:rPr>
      </w:pPr>
      <w:r w:rsidRPr="00AF4A9F">
        <w:rPr>
          <w:sz w:val="18"/>
        </w:rPr>
        <w:t>Det er vurderet, at merbelastningen på nærliggende naturområder ikke kan medføre nogen tilstandsændring af naturområder. I alle tilfælde er merbelastningen beregnet til under 1 kg N/ha/år.</w:t>
      </w:r>
    </w:p>
    <w:p w14:paraId="5060DA72" w14:textId="77777777" w:rsidR="00B8049B" w:rsidRPr="00AF4A9F" w:rsidRDefault="00B8049B" w:rsidP="00B8049B">
      <w:pPr>
        <w:rPr>
          <w:sz w:val="18"/>
        </w:rPr>
      </w:pPr>
    </w:p>
    <w:p w14:paraId="2EA9363C" w14:textId="77777777" w:rsidR="00B8049B" w:rsidRPr="00AF4A9F" w:rsidRDefault="00B8049B" w:rsidP="00B8049B">
      <w:pPr>
        <w:overflowPunct/>
        <w:textAlignment w:val="auto"/>
        <w:rPr>
          <w:sz w:val="18"/>
        </w:rPr>
      </w:pPr>
      <w:r w:rsidRPr="00AF4A9F">
        <w:rPr>
          <w:sz w:val="18"/>
        </w:rPr>
        <w:t xml:space="preserve">Kategori 2 natur </w:t>
      </w:r>
    </w:p>
    <w:p w14:paraId="0F62A810" w14:textId="7522BD3E" w:rsidR="00D2717C" w:rsidRPr="00AF4A9F" w:rsidRDefault="00B8049B" w:rsidP="00AF4A9F">
      <w:pPr>
        <w:overflowPunct/>
        <w:textAlignment w:val="auto"/>
        <w:rPr>
          <w:sz w:val="18"/>
        </w:rPr>
      </w:pPr>
      <w:r w:rsidRPr="00AF4A9F">
        <w:rPr>
          <w:sz w:val="18"/>
        </w:rPr>
        <w:t>De</w:t>
      </w:r>
      <w:r w:rsidR="00AF4A9F" w:rsidRPr="00AF4A9F">
        <w:rPr>
          <w:sz w:val="18"/>
        </w:rPr>
        <w:t>t nærmeste kat</w:t>
      </w:r>
      <w:r w:rsidRPr="00AF4A9F">
        <w:rPr>
          <w:sz w:val="18"/>
        </w:rPr>
        <w:t xml:space="preserve">egori 2 natur </w:t>
      </w:r>
      <w:r w:rsidR="00AF4A9F" w:rsidRPr="00AF4A9F">
        <w:rPr>
          <w:sz w:val="18"/>
        </w:rPr>
        <w:t>ligger i en</w:t>
      </w:r>
      <w:r w:rsidRPr="00AF4A9F">
        <w:rPr>
          <w:sz w:val="18"/>
        </w:rPr>
        <w:t xml:space="preserve"> afstand </w:t>
      </w:r>
      <w:r w:rsidR="00AF4A9F" w:rsidRPr="00AF4A9F">
        <w:rPr>
          <w:sz w:val="18"/>
        </w:rPr>
        <w:t xml:space="preserve">på 802 m fra anlægget. I dette punkt beregnes en </w:t>
      </w:r>
      <w:proofErr w:type="gramStart"/>
      <w:r w:rsidR="00AF4A9F" w:rsidRPr="00AF4A9F">
        <w:rPr>
          <w:sz w:val="18"/>
        </w:rPr>
        <w:t>totaldeposition  på</w:t>
      </w:r>
      <w:proofErr w:type="gramEnd"/>
      <w:r w:rsidR="00AF4A9F" w:rsidRPr="00AF4A9F">
        <w:rPr>
          <w:sz w:val="18"/>
        </w:rPr>
        <w:t xml:space="preserve"> </w:t>
      </w:r>
      <w:r w:rsidRPr="00AF4A9F">
        <w:rPr>
          <w:sz w:val="18"/>
        </w:rPr>
        <w:t>1</w:t>
      </w:r>
      <w:r w:rsidR="00AF4A9F" w:rsidRPr="00AF4A9F">
        <w:rPr>
          <w:sz w:val="18"/>
        </w:rPr>
        <w:t>,0</w:t>
      </w:r>
      <w:r w:rsidRPr="00AF4A9F">
        <w:rPr>
          <w:sz w:val="18"/>
        </w:rPr>
        <w:t xml:space="preserve"> kg N/ha/å</w:t>
      </w:r>
      <w:r w:rsidR="00AF4A9F" w:rsidRPr="00AF4A9F">
        <w:rPr>
          <w:sz w:val="18"/>
        </w:rPr>
        <w:t xml:space="preserve">. </w:t>
      </w:r>
    </w:p>
    <w:p w14:paraId="56D622B6" w14:textId="77777777" w:rsidR="00D2717C" w:rsidRPr="00AF4A9F" w:rsidRDefault="00D2717C" w:rsidP="00DF4159">
      <w:pPr>
        <w:rPr>
          <w:sz w:val="18"/>
        </w:rPr>
      </w:pPr>
    </w:p>
    <w:p w14:paraId="6FFE8318" w14:textId="77777777" w:rsidR="0052779F" w:rsidRPr="00AF4A9F" w:rsidRDefault="0052779F" w:rsidP="00DF4159">
      <w:pPr>
        <w:rPr>
          <w:sz w:val="18"/>
        </w:rPr>
      </w:pPr>
      <w:r w:rsidRPr="00AF4A9F">
        <w:rPr>
          <w:sz w:val="18"/>
        </w:rPr>
        <w:t>Projektets totaldepos</w:t>
      </w:r>
      <w:r w:rsidR="000C422C" w:rsidRPr="00AF4A9F">
        <w:rPr>
          <w:sz w:val="18"/>
        </w:rPr>
        <w:t>i</w:t>
      </w:r>
      <w:r w:rsidRPr="00AF4A9F">
        <w:rPr>
          <w:sz w:val="18"/>
        </w:rPr>
        <w:t>tion</w:t>
      </w:r>
      <w:r w:rsidR="00603448" w:rsidRPr="00AF4A9F">
        <w:rPr>
          <w:sz w:val="18"/>
        </w:rPr>
        <w:t>er på kategori 2 natur</w:t>
      </w:r>
      <w:r w:rsidRPr="00AF4A9F">
        <w:rPr>
          <w:sz w:val="18"/>
        </w:rPr>
        <w:t xml:space="preserve"> overholder derfor kravet i Husdyrgodkendelsesbekendtgørelsens § 27 om en maksimal </w:t>
      </w:r>
      <w:r w:rsidR="000C422C" w:rsidRPr="00AF4A9F">
        <w:rPr>
          <w:sz w:val="18"/>
        </w:rPr>
        <w:t>totaldeposition</w:t>
      </w:r>
      <w:r w:rsidRPr="00AF4A9F">
        <w:rPr>
          <w:sz w:val="18"/>
        </w:rPr>
        <w:t xml:space="preserve"> på 1 kg N/ha/år.</w:t>
      </w:r>
    </w:p>
    <w:p w14:paraId="11F82DE7" w14:textId="77777777" w:rsidR="00B8049B" w:rsidRPr="00AF4A9F" w:rsidRDefault="00B8049B" w:rsidP="00B8049B">
      <w:pPr>
        <w:overflowPunct/>
        <w:textAlignment w:val="auto"/>
        <w:rPr>
          <w:sz w:val="18"/>
        </w:rPr>
      </w:pPr>
    </w:p>
    <w:p w14:paraId="7905A5E5" w14:textId="77777777" w:rsidR="00B8049B" w:rsidRPr="00AF4A9F" w:rsidRDefault="00B8049B" w:rsidP="00B8049B">
      <w:pPr>
        <w:overflowPunct/>
        <w:textAlignment w:val="auto"/>
        <w:rPr>
          <w:sz w:val="18"/>
        </w:rPr>
      </w:pPr>
      <w:r w:rsidRPr="00AF4A9F">
        <w:rPr>
          <w:sz w:val="18"/>
        </w:rPr>
        <w:t>Kategori 1 natur</w:t>
      </w:r>
    </w:p>
    <w:p w14:paraId="68BA3E1F" w14:textId="77777777" w:rsidR="0005396B" w:rsidRPr="00AF4A9F" w:rsidRDefault="00B8049B" w:rsidP="00B8049B">
      <w:pPr>
        <w:overflowPunct/>
        <w:textAlignment w:val="auto"/>
        <w:rPr>
          <w:sz w:val="18"/>
        </w:rPr>
      </w:pPr>
      <w:r w:rsidRPr="00AF4A9F">
        <w:rPr>
          <w:sz w:val="18"/>
        </w:rPr>
        <w:t>Der ligger ikke kategori 1 natur inden for en afstand af anlægget, hvor der deponeres mere</w:t>
      </w:r>
      <w:r w:rsidR="009B5AE7" w:rsidRPr="00AF4A9F">
        <w:rPr>
          <w:sz w:val="18"/>
        </w:rPr>
        <w:t xml:space="preserve"> </w:t>
      </w:r>
      <w:r w:rsidRPr="00AF4A9F">
        <w:rPr>
          <w:sz w:val="18"/>
        </w:rPr>
        <w:t xml:space="preserve">end 0,2 kg N/ha/år i </w:t>
      </w:r>
      <w:r w:rsidR="000C422C" w:rsidRPr="00AF4A9F">
        <w:rPr>
          <w:sz w:val="18"/>
        </w:rPr>
        <w:t>totaldeposition</w:t>
      </w:r>
      <w:r w:rsidRPr="00AF4A9F">
        <w:rPr>
          <w:sz w:val="18"/>
        </w:rPr>
        <w:t xml:space="preserve">. </w:t>
      </w:r>
      <w:r w:rsidR="009B5AE7" w:rsidRPr="00AF4A9F">
        <w:rPr>
          <w:sz w:val="18"/>
        </w:rPr>
        <w:t xml:space="preserve"> </w:t>
      </w:r>
    </w:p>
    <w:p w14:paraId="4BEE15E2" w14:textId="4A3A061A" w:rsidR="00B8049B" w:rsidRPr="00AF4A9F" w:rsidRDefault="00312F21" w:rsidP="00B8049B">
      <w:pPr>
        <w:overflowPunct/>
        <w:textAlignment w:val="auto"/>
        <w:rPr>
          <w:sz w:val="18"/>
        </w:rPr>
      </w:pPr>
      <w:r w:rsidRPr="00AF4A9F">
        <w:rPr>
          <w:sz w:val="18"/>
        </w:rPr>
        <w:t xml:space="preserve">Ålborg Bugt </w:t>
      </w:r>
      <w:r w:rsidR="00B8049B" w:rsidRPr="00AF4A9F">
        <w:rPr>
          <w:sz w:val="18"/>
        </w:rPr>
        <w:t xml:space="preserve">i </w:t>
      </w:r>
      <w:r w:rsidR="0064110C" w:rsidRPr="00AF4A9F">
        <w:rPr>
          <w:sz w:val="18"/>
        </w:rPr>
        <w:t xml:space="preserve">en </w:t>
      </w:r>
      <w:proofErr w:type="gramStart"/>
      <w:r w:rsidR="00B8049B" w:rsidRPr="00AF4A9F">
        <w:rPr>
          <w:sz w:val="18"/>
        </w:rPr>
        <w:t>afstande</w:t>
      </w:r>
      <w:proofErr w:type="gramEnd"/>
      <w:r w:rsidR="00B8049B" w:rsidRPr="00AF4A9F">
        <w:rPr>
          <w:sz w:val="18"/>
        </w:rPr>
        <w:t xml:space="preserve"> </w:t>
      </w:r>
      <w:r w:rsidR="0064110C" w:rsidRPr="00AF4A9F">
        <w:rPr>
          <w:sz w:val="18"/>
        </w:rPr>
        <w:t>på</w:t>
      </w:r>
      <w:r w:rsidR="000F450D" w:rsidRPr="00AF4A9F">
        <w:rPr>
          <w:sz w:val="18"/>
        </w:rPr>
        <w:t xml:space="preserve"> </w:t>
      </w:r>
      <w:r w:rsidR="00AF4A9F" w:rsidRPr="00AF4A9F">
        <w:rPr>
          <w:sz w:val="18"/>
        </w:rPr>
        <w:t>5,9</w:t>
      </w:r>
      <w:r w:rsidR="00B8049B" w:rsidRPr="00AF4A9F">
        <w:rPr>
          <w:sz w:val="18"/>
        </w:rPr>
        <w:t xml:space="preserve"> km og der beregnes totalbelastning på </w:t>
      </w:r>
      <w:r w:rsidR="009B5AE7" w:rsidRPr="00AF4A9F">
        <w:rPr>
          <w:sz w:val="18"/>
        </w:rPr>
        <w:t>0,</w:t>
      </w:r>
      <w:r w:rsidR="0064110C" w:rsidRPr="00AF4A9F">
        <w:rPr>
          <w:sz w:val="18"/>
        </w:rPr>
        <w:t>0</w:t>
      </w:r>
      <w:r w:rsidR="00B8049B" w:rsidRPr="00AF4A9F">
        <w:rPr>
          <w:sz w:val="18"/>
        </w:rPr>
        <w:t xml:space="preserve"> kg N/ha/år.</w:t>
      </w:r>
    </w:p>
    <w:p w14:paraId="07CA6B27" w14:textId="77777777" w:rsidR="00B8049B" w:rsidRPr="00AF4A9F" w:rsidRDefault="0052779F" w:rsidP="00B8049B">
      <w:pPr>
        <w:overflowPunct/>
        <w:textAlignment w:val="auto"/>
        <w:rPr>
          <w:sz w:val="18"/>
        </w:rPr>
      </w:pPr>
      <w:r w:rsidRPr="00AF4A9F">
        <w:rPr>
          <w:sz w:val="18"/>
        </w:rPr>
        <w:t xml:space="preserve">Projektets totaldeposition på </w:t>
      </w:r>
      <w:r w:rsidR="0064110C" w:rsidRPr="00AF4A9F">
        <w:rPr>
          <w:sz w:val="18"/>
        </w:rPr>
        <w:t>kategori 1 naturområder på 0,0</w:t>
      </w:r>
      <w:r w:rsidRPr="00AF4A9F">
        <w:rPr>
          <w:sz w:val="18"/>
        </w:rPr>
        <w:t xml:space="preserve"> overholder derfor de strammeste krav til totaldeposi</w:t>
      </w:r>
      <w:r w:rsidR="000C422C" w:rsidRPr="00AF4A9F">
        <w:rPr>
          <w:sz w:val="18"/>
        </w:rPr>
        <w:t>ti</w:t>
      </w:r>
      <w:r w:rsidRPr="00AF4A9F">
        <w:rPr>
          <w:sz w:val="18"/>
        </w:rPr>
        <w:t>on til kategori 1 arealer, nemlig hvis der er mere end 1 andre husdyrbrug i nærheden. I tilfælde af 2 eller flere naboer er bekendtgørelsens krav en maksimal totaldeposition på 0,2 kg N/ha/år.</w:t>
      </w:r>
    </w:p>
    <w:p w14:paraId="7B7D67CB" w14:textId="77777777" w:rsidR="00603448" w:rsidRPr="00AF4A9F" w:rsidRDefault="00603448" w:rsidP="00603448">
      <w:pPr>
        <w:rPr>
          <w:sz w:val="18"/>
        </w:rPr>
      </w:pPr>
      <w:r w:rsidRPr="00AF4A9F">
        <w:rPr>
          <w:sz w:val="18"/>
        </w:rPr>
        <w:t>Projektets totaldepositioner på kategori 1 natur overholder derfor kravet i Husdyrgodkendelsesbekendtgørelsens § 26 om en maksimal totaldeposition på 0,2 kg N/ha/år.</w:t>
      </w:r>
    </w:p>
    <w:p w14:paraId="1503D288" w14:textId="77777777" w:rsidR="00C1494A" w:rsidRPr="00A047B1" w:rsidRDefault="00C1494A" w:rsidP="00391995">
      <w:pPr>
        <w:rPr>
          <w:sz w:val="18"/>
        </w:rPr>
      </w:pPr>
    </w:p>
    <w:p w14:paraId="4EB06194" w14:textId="77777777" w:rsidR="004A58D3" w:rsidRPr="00A047B1" w:rsidRDefault="004A58D3" w:rsidP="004A58D3">
      <w:pPr>
        <w:rPr>
          <w:b/>
          <w:sz w:val="18"/>
        </w:rPr>
      </w:pPr>
      <w:r w:rsidRPr="00A047B1">
        <w:rPr>
          <w:b/>
          <w:sz w:val="18"/>
        </w:rPr>
        <w:t>Habitatdirektivets bilag IV-arter og andre arter</w:t>
      </w:r>
    </w:p>
    <w:p w14:paraId="5F9C511E" w14:textId="77777777" w:rsidR="006E5752" w:rsidRPr="00A047B1" w:rsidRDefault="001B465C" w:rsidP="004A58D3">
      <w:pPr>
        <w:rPr>
          <w:sz w:val="18"/>
        </w:rPr>
      </w:pPr>
      <w:r w:rsidRPr="00A047B1">
        <w:rPr>
          <w:sz w:val="18"/>
        </w:rPr>
        <w:t>Udvidelsen medfører en</w:t>
      </w:r>
      <w:r w:rsidR="004A58D3" w:rsidRPr="00A047B1">
        <w:rPr>
          <w:sz w:val="18"/>
        </w:rPr>
        <w:t xml:space="preserve"> forøgelse i udledningen af ammoniak fra anlægget. </w:t>
      </w:r>
    </w:p>
    <w:p w14:paraId="0AE0CA63" w14:textId="77777777" w:rsidR="006E5752" w:rsidRPr="00A047B1" w:rsidRDefault="006E5752" w:rsidP="004A58D3">
      <w:pPr>
        <w:rPr>
          <w:sz w:val="18"/>
        </w:rPr>
      </w:pPr>
      <w:r w:rsidRPr="00A047B1">
        <w:rPr>
          <w:sz w:val="18"/>
        </w:rPr>
        <w:t>Med udgangspunkt i beregninger af ekstra tilførsel af atmosfærisk båret ammoniak fra anlægget til beskyttede naturområder i området, er det vurderet at ingen beskyttede naturområder modtager så meget ammoniak, at naturtilstanden bliver påvirket i forhold til deres nuværende tilstand.</w:t>
      </w:r>
    </w:p>
    <w:p w14:paraId="6CC0ED50" w14:textId="77777777" w:rsidR="006E5752" w:rsidRPr="00A047B1" w:rsidRDefault="006E5752" w:rsidP="004A58D3">
      <w:pPr>
        <w:rPr>
          <w:sz w:val="18"/>
        </w:rPr>
      </w:pPr>
      <w:r w:rsidRPr="00A047B1">
        <w:rPr>
          <w:sz w:val="18"/>
        </w:rPr>
        <w:t xml:space="preserve">Der er ikke fundet konkrete registreringer af </w:t>
      </w:r>
      <w:r w:rsidR="0060446E" w:rsidRPr="00A047B1">
        <w:rPr>
          <w:sz w:val="18"/>
        </w:rPr>
        <w:t xml:space="preserve">bilag </w:t>
      </w:r>
      <w:r w:rsidR="0005396B" w:rsidRPr="00A047B1">
        <w:rPr>
          <w:sz w:val="18"/>
        </w:rPr>
        <w:t>IV</w:t>
      </w:r>
      <w:r w:rsidRPr="00A047B1">
        <w:rPr>
          <w:sz w:val="18"/>
        </w:rPr>
        <w:t xml:space="preserve"> arter indenfor 1 kg konsekvenszone for ammoniak.</w:t>
      </w:r>
    </w:p>
    <w:p w14:paraId="405CFC7D" w14:textId="77777777" w:rsidR="0060446E" w:rsidRPr="00A047B1" w:rsidRDefault="0060446E" w:rsidP="004A58D3">
      <w:pPr>
        <w:rPr>
          <w:sz w:val="18"/>
        </w:rPr>
      </w:pPr>
    </w:p>
    <w:p w14:paraId="4A4F2CF0" w14:textId="77777777" w:rsidR="0060446E" w:rsidRPr="00A047B1" w:rsidRDefault="0060446E" w:rsidP="004A58D3">
      <w:pPr>
        <w:rPr>
          <w:sz w:val="18"/>
        </w:rPr>
      </w:pPr>
    </w:p>
    <w:p w14:paraId="5A7BD1BF" w14:textId="77777777" w:rsidR="0060446E" w:rsidRPr="00A047B1" w:rsidRDefault="0060446E" w:rsidP="004A58D3">
      <w:pPr>
        <w:rPr>
          <w:sz w:val="18"/>
        </w:rPr>
      </w:pPr>
    </w:p>
    <w:p w14:paraId="5B2A6F11" w14:textId="20B199B1" w:rsidR="0060446E" w:rsidRPr="00A047B1" w:rsidRDefault="00A047B1" w:rsidP="004A58D3">
      <w:pPr>
        <w:rPr>
          <w:sz w:val="18"/>
        </w:rPr>
      </w:pPr>
      <w:r w:rsidRPr="00A047B1">
        <w:rPr>
          <w:noProof/>
        </w:rPr>
        <w:lastRenderedPageBreak/>
        <w:drawing>
          <wp:inline distT="0" distB="0" distL="0" distR="0" wp14:anchorId="5861D5E5" wp14:editId="737DF82B">
            <wp:extent cx="6120130" cy="331978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319780"/>
                    </a:xfrm>
                    <a:prstGeom prst="rect">
                      <a:avLst/>
                    </a:prstGeom>
                  </pic:spPr>
                </pic:pic>
              </a:graphicData>
            </a:graphic>
          </wp:inline>
        </w:drawing>
      </w:r>
    </w:p>
    <w:p w14:paraId="05F3C17C" w14:textId="77777777" w:rsidR="0099332D" w:rsidRPr="00A047B1" w:rsidRDefault="004A58D3" w:rsidP="004A58D3">
      <w:pPr>
        <w:rPr>
          <w:sz w:val="18"/>
        </w:rPr>
      </w:pPr>
      <w:r w:rsidRPr="00A047B1">
        <w:rPr>
          <w:sz w:val="18"/>
        </w:rPr>
        <w:br/>
      </w:r>
    </w:p>
    <w:p w14:paraId="73527182" w14:textId="77777777" w:rsidR="0099332D" w:rsidRPr="00A047B1" w:rsidRDefault="0099332D" w:rsidP="004A58D3">
      <w:pPr>
        <w:rPr>
          <w:sz w:val="18"/>
        </w:rPr>
      </w:pPr>
    </w:p>
    <w:p w14:paraId="3CD982A9" w14:textId="77777777" w:rsidR="004A58D3" w:rsidRPr="00A047B1" w:rsidRDefault="0005396B" w:rsidP="004A58D3">
      <w:pPr>
        <w:rPr>
          <w:sz w:val="18"/>
        </w:rPr>
      </w:pPr>
      <w:r w:rsidRPr="00A047B1">
        <w:rPr>
          <w:sz w:val="18"/>
        </w:rPr>
        <w:t xml:space="preserve">Projektet vurderes derfor ikke at ville påvirke </w:t>
      </w:r>
      <w:r w:rsidR="004A58D3" w:rsidRPr="00A047B1">
        <w:rPr>
          <w:sz w:val="18"/>
        </w:rPr>
        <w:t>yngle- eller rastepladser for bilag IV-arter.</w:t>
      </w:r>
    </w:p>
    <w:p w14:paraId="7F765FBD" w14:textId="77777777" w:rsidR="004754A8" w:rsidRPr="00A047B1" w:rsidRDefault="004754A8" w:rsidP="004A58D3">
      <w:pPr>
        <w:rPr>
          <w:sz w:val="18"/>
        </w:rPr>
      </w:pPr>
    </w:p>
    <w:p w14:paraId="7B43C766" w14:textId="77777777" w:rsidR="004A58D3" w:rsidRPr="00A047B1" w:rsidRDefault="004A58D3" w:rsidP="004A58D3">
      <w:pPr>
        <w:rPr>
          <w:sz w:val="18"/>
        </w:rPr>
      </w:pPr>
    </w:p>
    <w:p w14:paraId="72458A10" w14:textId="77777777" w:rsidR="004A58D3" w:rsidRPr="00A047B1" w:rsidRDefault="004A58D3" w:rsidP="004A58D3">
      <w:pPr>
        <w:rPr>
          <w:b/>
          <w:sz w:val="18"/>
        </w:rPr>
      </w:pPr>
      <w:r w:rsidRPr="00A047B1">
        <w:rPr>
          <w:b/>
          <w:sz w:val="18"/>
        </w:rPr>
        <w:t>Rekreative og kulturhistoriske interesser</w:t>
      </w:r>
    </w:p>
    <w:p w14:paraId="70CE8B4F" w14:textId="77777777" w:rsidR="00F15942" w:rsidRPr="00A047B1" w:rsidRDefault="00F15942" w:rsidP="004A58D3">
      <w:pPr>
        <w:rPr>
          <w:sz w:val="18"/>
        </w:rPr>
      </w:pPr>
      <w:r w:rsidRPr="00A047B1">
        <w:rPr>
          <w:sz w:val="18"/>
        </w:rPr>
        <w:t>Bedriften ligger ikke i nærheden af et område udpeget med kulturhistoriske interesser.</w:t>
      </w:r>
    </w:p>
    <w:p w14:paraId="3EC34D83" w14:textId="77777777" w:rsidR="00F15942" w:rsidRPr="00A047B1" w:rsidRDefault="00F15942" w:rsidP="004A58D3">
      <w:pPr>
        <w:rPr>
          <w:sz w:val="18"/>
        </w:rPr>
      </w:pPr>
    </w:p>
    <w:p w14:paraId="65815F26" w14:textId="7E08EFF1" w:rsidR="000455F2" w:rsidRPr="00A047B1" w:rsidRDefault="00F15942" w:rsidP="004A58D3">
      <w:pPr>
        <w:rPr>
          <w:sz w:val="18"/>
        </w:rPr>
      </w:pPr>
      <w:r w:rsidRPr="00A047B1">
        <w:rPr>
          <w:sz w:val="18"/>
        </w:rPr>
        <w:t>Der er heller ingen fredninger, beskyttede jord- eller stendiger eller fortidsminder registreret i eller umiddelbart omkring bedriften</w:t>
      </w:r>
      <w:r w:rsidR="000455F2" w:rsidRPr="00A047B1">
        <w:rPr>
          <w:sz w:val="18"/>
        </w:rPr>
        <w:t>.</w:t>
      </w:r>
    </w:p>
    <w:p w14:paraId="2F2C165D" w14:textId="77777777" w:rsidR="000455F2" w:rsidRPr="00A047B1" w:rsidRDefault="000455F2" w:rsidP="004A58D3">
      <w:pPr>
        <w:rPr>
          <w:sz w:val="18"/>
        </w:rPr>
      </w:pPr>
    </w:p>
    <w:p w14:paraId="4962B44B" w14:textId="77777777" w:rsidR="00F15942" w:rsidRPr="00A047B1" w:rsidRDefault="000455F2" w:rsidP="004A58D3">
      <w:pPr>
        <w:rPr>
          <w:sz w:val="18"/>
        </w:rPr>
      </w:pPr>
      <w:r w:rsidRPr="00A047B1">
        <w:rPr>
          <w:sz w:val="18"/>
        </w:rPr>
        <w:t>D</w:t>
      </w:r>
      <w:r w:rsidR="00F15942" w:rsidRPr="00A047B1">
        <w:rPr>
          <w:sz w:val="18"/>
        </w:rPr>
        <w:t>et vurderes derfor, at der ikke sker nogen påvirkning områder med rekreative eller kulturhistoriske interesser ved udvidelsen.</w:t>
      </w:r>
    </w:p>
    <w:p w14:paraId="6AAB7829" w14:textId="77777777" w:rsidR="00986485" w:rsidRPr="006468AC" w:rsidRDefault="006200C9" w:rsidP="00B8049B">
      <w:pPr>
        <w:rPr>
          <w:b/>
          <w:sz w:val="18"/>
        </w:rPr>
      </w:pPr>
      <w:r w:rsidRPr="0080012D">
        <w:rPr>
          <w:sz w:val="18"/>
          <w:highlight w:val="yellow"/>
        </w:rPr>
        <w:br/>
      </w:r>
      <w:r w:rsidR="00986485" w:rsidRPr="0080012D">
        <w:rPr>
          <w:sz w:val="18"/>
          <w:highlight w:val="yellow"/>
        </w:rPr>
        <w:br/>
      </w:r>
      <w:r w:rsidR="00986485" w:rsidRPr="006468AC">
        <w:rPr>
          <w:b/>
          <w:sz w:val="18"/>
        </w:rPr>
        <w:t>Trafik og transport</w:t>
      </w:r>
    </w:p>
    <w:p w14:paraId="4F2DB1B5" w14:textId="07476938" w:rsidR="00F15942" w:rsidRDefault="00986485" w:rsidP="00986485">
      <w:pPr>
        <w:rPr>
          <w:sz w:val="18"/>
        </w:rPr>
      </w:pPr>
      <w:r w:rsidRPr="006468AC">
        <w:rPr>
          <w:sz w:val="18"/>
        </w:rPr>
        <w:t xml:space="preserve">Adgangsvejen til ejendommen sker af </w:t>
      </w:r>
      <w:r w:rsidR="009473FD" w:rsidRPr="006468AC">
        <w:rPr>
          <w:sz w:val="18"/>
        </w:rPr>
        <w:t xml:space="preserve">Skovhusvej </w:t>
      </w:r>
      <w:r w:rsidRPr="006468AC">
        <w:rPr>
          <w:sz w:val="18"/>
        </w:rPr>
        <w:t xml:space="preserve">og </w:t>
      </w:r>
      <w:r w:rsidR="006468AC">
        <w:rPr>
          <w:sz w:val="18"/>
        </w:rPr>
        <w:t xml:space="preserve">Øster Hassingvej. Gylle og grovfoder </w:t>
      </w:r>
      <w:r w:rsidR="00FC662B">
        <w:rPr>
          <w:sz w:val="18"/>
        </w:rPr>
        <w:t xml:space="preserve">transporteres </w:t>
      </w:r>
      <w:r w:rsidR="006468AC">
        <w:rPr>
          <w:sz w:val="18"/>
        </w:rPr>
        <w:t>hovedsageligt fra Øster Hassing Vej medens kraftfoder, mælk og diesel transporteres ad Skovhusvej.</w:t>
      </w:r>
    </w:p>
    <w:p w14:paraId="0B0A80DB" w14:textId="77777777" w:rsidR="006468AC" w:rsidRPr="006468AC" w:rsidRDefault="006468AC" w:rsidP="00986485">
      <w:pPr>
        <w:rPr>
          <w:sz w:val="18"/>
        </w:rPr>
      </w:pPr>
    </w:p>
    <w:tbl>
      <w:tblPr>
        <w:tblW w:w="0" w:type="auto"/>
        <w:tblInd w:w="2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CellMar>
          <w:left w:w="70" w:type="dxa"/>
          <w:right w:w="70" w:type="dxa"/>
        </w:tblCellMar>
        <w:tblLook w:val="0000" w:firstRow="0" w:lastRow="0" w:firstColumn="0" w:lastColumn="0" w:noHBand="0" w:noVBand="0"/>
      </w:tblPr>
      <w:tblGrid>
        <w:gridCol w:w="3114"/>
        <w:gridCol w:w="1134"/>
        <w:gridCol w:w="1045"/>
      </w:tblGrid>
      <w:tr w:rsidR="00B17C2C" w:rsidRPr="006468AC" w14:paraId="3018D645" w14:textId="77777777" w:rsidTr="00F62B36">
        <w:trPr>
          <w:cantSplit/>
          <w:trHeight w:val="143"/>
        </w:trPr>
        <w:tc>
          <w:tcPr>
            <w:tcW w:w="3114" w:type="dxa"/>
          </w:tcPr>
          <w:p w14:paraId="27074D6A" w14:textId="797FC30E" w:rsidR="00B17C2C" w:rsidRPr="006468AC" w:rsidRDefault="00F62B36" w:rsidP="00E6168C">
            <w:pPr>
              <w:rPr>
                <w:sz w:val="18"/>
              </w:rPr>
            </w:pPr>
            <w:r w:rsidRPr="006468AC">
              <w:rPr>
                <w:sz w:val="18"/>
              </w:rPr>
              <w:t>Antal transporter pr. år</w:t>
            </w:r>
          </w:p>
        </w:tc>
        <w:tc>
          <w:tcPr>
            <w:tcW w:w="2179" w:type="dxa"/>
            <w:gridSpan w:val="2"/>
          </w:tcPr>
          <w:p w14:paraId="5E319B1F" w14:textId="77777777" w:rsidR="00B17C2C" w:rsidRPr="006468AC" w:rsidRDefault="00B17C2C" w:rsidP="00E6168C">
            <w:pPr>
              <w:rPr>
                <w:sz w:val="18"/>
              </w:rPr>
            </w:pPr>
          </w:p>
        </w:tc>
      </w:tr>
      <w:tr w:rsidR="00B17C2C" w:rsidRPr="006468AC" w14:paraId="723CBB24" w14:textId="77777777" w:rsidTr="00F62B36">
        <w:trPr>
          <w:cantSplit/>
          <w:trHeight w:val="142"/>
        </w:trPr>
        <w:tc>
          <w:tcPr>
            <w:tcW w:w="3114" w:type="dxa"/>
          </w:tcPr>
          <w:p w14:paraId="43E0DF05" w14:textId="77777777" w:rsidR="00B17C2C" w:rsidRPr="006468AC" w:rsidRDefault="00B17C2C" w:rsidP="00E6168C">
            <w:pPr>
              <w:rPr>
                <w:sz w:val="18"/>
              </w:rPr>
            </w:pPr>
          </w:p>
        </w:tc>
        <w:tc>
          <w:tcPr>
            <w:tcW w:w="1134" w:type="dxa"/>
          </w:tcPr>
          <w:p w14:paraId="24D8A75F" w14:textId="77777777" w:rsidR="00B17C2C" w:rsidRPr="006468AC" w:rsidRDefault="00B17C2C" w:rsidP="00E6168C">
            <w:pPr>
              <w:rPr>
                <w:sz w:val="18"/>
              </w:rPr>
            </w:pPr>
            <w:r w:rsidRPr="006468AC">
              <w:rPr>
                <w:sz w:val="18"/>
              </w:rPr>
              <w:t>Nudrift</w:t>
            </w:r>
          </w:p>
        </w:tc>
        <w:tc>
          <w:tcPr>
            <w:tcW w:w="1045" w:type="dxa"/>
          </w:tcPr>
          <w:p w14:paraId="2699B836" w14:textId="77777777" w:rsidR="00B17C2C" w:rsidRPr="006468AC" w:rsidRDefault="00B17C2C" w:rsidP="00E6168C">
            <w:pPr>
              <w:rPr>
                <w:sz w:val="18"/>
              </w:rPr>
            </w:pPr>
            <w:r w:rsidRPr="006468AC">
              <w:rPr>
                <w:sz w:val="18"/>
              </w:rPr>
              <w:t>Ansøgt</w:t>
            </w:r>
          </w:p>
        </w:tc>
      </w:tr>
      <w:tr w:rsidR="00B17C2C" w:rsidRPr="006468AC" w14:paraId="12B27BC7" w14:textId="77777777" w:rsidTr="00F62B36">
        <w:trPr>
          <w:cantSplit/>
          <w:trHeight w:val="277"/>
        </w:trPr>
        <w:tc>
          <w:tcPr>
            <w:tcW w:w="3114" w:type="dxa"/>
          </w:tcPr>
          <w:p w14:paraId="651AC764" w14:textId="6CE66D0C" w:rsidR="00B17C2C" w:rsidRPr="006468AC" w:rsidRDefault="002D0A8C" w:rsidP="00E6168C">
            <w:pPr>
              <w:rPr>
                <w:sz w:val="18"/>
              </w:rPr>
            </w:pPr>
            <w:r w:rsidRPr="006468AC">
              <w:rPr>
                <w:sz w:val="18"/>
              </w:rPr>
              <w:t>Indkøbt foder</w:t>
            </w:r>
          </w:p>
        </w:tc>
        <w:tc>
          <w:tcPr>
            <w:tcW w:w="1134" w:type="dxa"/>
          </w:tcPr>
          <w:p w14:paraId="4F603E8A" w14:textId="709F34D8" w:rsidR="00B17C2C" w:rsidRPr="006468AC" w:rsidRDefault="006468AC" w:rsidP="00E6168C">
            <w:pPr>
              <w:rPr>
                <w:sz w:val="18"/>
              </w:rPr>
            </w:pPr>
            <w:r w:rsidRPr="006468AC">
              <w:rPr>
                <w:sz w:val="18"/>
              </w:rPr>
              <w:t>50-52</w:t>
            </w:r>
          </w:p>
        </w:tc>
        <w:tc>
          <w:tcPr>
            <w:tcW w:w="1045" w:type="dxa"/>
          </w:tcPr>
          <w:p w14:paraId="3A4C0D99" w14:textId="4367B4AD" w:rsidR="00B17C2C" w:rsidRPr="006468AC" w:rsidRDefault="006468AC" w:rsidP="00E6168C">
            <w:pPr>
              <w:rPr>
                <w:sz w:val="18"/>
              </w:rPr>
            </w:pPr>
            <w:r w:rsidRPr="006468AC">
              <w:rPr>
                <w:sz w:val="18"/>
              </w:rPr>
              <w:t>51-52</w:t>
            </w:r>
          </w:p>
        </w:tc>
      </w:tr>
      <w:tr w:rsidR="00B17C2C" w:rsidRPr="006468AC" w14:paraId="7E4671FD" w14:textId="77777777" w:rsidTr="00F62B36">
        <w:trPr>
          <w:cantSplit/>
          <w:trHeight w:val="277"/>
        </w:trPr>
        <w:tc>
          <w:tcPr>
            <w:tcW w:w="3114" w:type="dxa"/>
          </w:tcPr>
          <w:p w14:paraId="644348EC" w14:textId="77777777" w:rsidR="00B17C2C" w:rsidRPr="006468AC" w:rsidRDefault="00B17C2C" w:rsidP="00E6168C">
            <w:pPr>
              <w:rPr>
                <w:sz w:val="18"/>
              </w:rPr>
            </w:pPr>
            <w:r w:rsidRPr="006468AC">
              <w:rPr>
                <w:sz w:val="18"/>
              </w:rPr>
              <w:t>Gylle</w:t>
            </w:r>
          </w:p>
        </w:tc>
        <w:tc>
          <w:tcPr>
            <w:tcW w:w="1134" w:type="dxa"/>
          </w:tcPr>
          <w:p w14:paraId="04517874" w14:textId="49AD1675" w:rsidR="00B17C2C" w:rsidRPr="006468AC" w:rsidRDefault="006468AC" w:rsidP="00E6168C">
            <w:pPr>
              <w:rPr>
                <w:sz w:val="18"/>
              </w:rPr>
            </w:pPr>
            <w:r w:rsidRPr="006468AC">
              <w:rPr>
                <w:sz w:val="18"/>
              </w:rPr>
              <w:t>550</w:t>
            </w:r>
          </w:p>
        </w:tc>
        <w:tc>
          <w:tcPr>
            <w:tcW w:w="1045" w:type="dxa"/>
          </w:tcPr>
          <w:p w14:paraId="4486B123" w14:textId="468E9BC1" w:rsidR="00B17C2C" w:rsidRPr="006468AC" w:rsidRDefault="006468AC" w:rsidP="007C5088">
            <w:pPr>
              <w:rPr>
                <w:sz w:val="18"/>
              </w:rPr>
            </w:pPr>
            <w:r w:rsidRPr="006468AC">
              <w:rPr>
                <w:sz w:val="18"/>
              </w:rPr>
              <w:t>56</w:t>
            </w:r>
            <w:r w:rsidR="00D37C9B" w:rsidRPr="006468AC">
              <w:rPr>
                <w:sz w:val="18"/>
              </w:rPr>
              <w:t>0</w:t>
            </w:r>
          </w:p>
        </w:tc>
      </w:tr>
      <w:tr w:rsidR="00B17C2C" w:rsidRPr="006468AC" w14:paraId="4BA0870B" w14:textId="77777777" w:rsidTr="00F62B36">
        <w:trPr>
          <w:cantSplit/>
          <w:trHeight w:val="277"/>
        </w:trPr>
        <w:tc>
          <w:tcPr>
            <w:tcW w:w="3114" w:type="dxa"/>
          </w:tcPr>
          <w:p w14:paraId="6C361949" w14:textId="77777777" w:rsidR="00B17C2C" w:rsidRPr="006468AC" w:rsidRDefault="00B17C2C" w:rsidP="00E6168C">
            <w:pPr>
              <w:rPr>
                <w:sz w:val="18"/>
              </w:rPr>
            </w:pPr>
            <w:r w:rsidRPr="006468AC">
              <w:rPr>
                <w:sz w:val="18"/>
              </w:rPr>
              <w:t>Dybstrøelse</w:t>
            </w:r>
          </w:p>
        </w:tc>
        <w:tc>
          <w:tcPr>
            <w:tcW w:w="1134" w:type="dxa"/>
          </w:tcPr>
          <w:p w14:paraId="7275092A" w14:textId="47F6D436" w:rsidR="00B17C2C" w:rsidRPr="006468AC" w:rsidRDefault="006468AC" w:rsidP="00E6168C">
            <w:pPr>
              <w:rPr>
                <w:sz w:val="18"/>
              </w:rPr>
            </w:pPr>
            <w:r w:rsidRPr="006468AC">
              <w:rPr>
                <w:sz w:val="18"/>
              </w:rPr>
              <w:t>50</w:t>
            </w:r>
          </w:p>
        </w:tc>
        <w:tc>
          <w:tcPr>
            <w:tcW w:w="1045" w:type="dxa"/>
          </w:tcPr>
          <w:p w14:paraId="0EED9602" w14:textId="0E2B5C4C" w:rsidR="00B17C2C" w:rsidRPr="006468AC" w:rsidRDefault="006468AC" w:rsidP="00E6168C">
            <w:pPr>
              <w:rPr>
                <w:sz w:val="18"/>
              </w:rPr>
            </w:pPr>
            <w:r w:rsidRPr="006468AC">
              <w:rPr>
                <w:sz w:val="18"/>
              </w:rPr>
              <w:t>60</w:t>
            </w:r>
          </w:p>
        </w:tc>
      </w:tr>
      <w:tr w:rsidR="00B17C2C" w:rsidRPr="006468AC" w14:paraId="3FC588B1" w14:textId="77777777" w:rsidTr="00F62B36">
        <w:trPr>
          <w:cantSplit/>
          <w:trHeight w:val="277"/>
        </w:trPr>
        <w:tc>
          <w:tcPr>
            <w:tcW w:w="3114" w:type="dxa"/>
          </w:tcPr>
          <w:p w14:paraId="6869934D" w14:textId="77777777" w:rsidR="00B17C2C" w:rsidRPr="006468AC" w:rsidRDefault="00B17C2C" w:rsidP="00E6168C">
            <w:pPr>
              <w:rPr>
                <w:sz w:val="18"/>
              </w:rPr>
            </w:pPr>
            <w:r w:rsidRPr="006468AC">
              <w:rPr>
                <w:sz w:val="18"/>
              </w:rPr>
              <w:t>Dieselolie</w:t>
            </w:r>
          </w:p>
        </w:tc>
        <w:tc>
          <w:tcPr>
            <w:tcW w:w="1134" w:type="dxa"/>
          </w:tcPr>
          <w:p w14:paraId="3544D6CD" w14:textId="37B01FD0" w:rsidR="00B17C2C" w:rsidRPr="006468AC" w:rsidRDefault="006468AC" w:rsidP="00E6168C">
            <w:pPr>
              <w:rPr>
                <w:sz w:val="18"/>
              </w:rPr>
            </w:pPr>
            <w:r w:rsidRPr="006468AC">
              <w:rPr>
                <w:sz w:val="18"/>
              </w:rPr>
              <w:t>20</w:t>
            </w:r>
          </w:p>
        </w:tc>
        <w:tc>
          <w:tcPr>
            <w:tcW w:w="1045" w:type="dxa"/>
          </w:tcPr>
          <w:p w14:paraId="2CF14A8B" w14:textId="076ACF10" w:rsidR="00B17C2C" w:rsidRPr="006468AC" w:rsidRDefault="006468AC" w:rsidP="00E6168C">
            <w:pPr>
              <w:rPr>
                <w:sz w:val="18"/>
              </w:rPr>
            </w:pPr>
            <w:r w:rsidRPr="006468AC">
              <w:rPr>
                <w:sz w:val="18"/>
              </w:rPr>
              <w:t>20</w:t>
            </w:r>
          </w:p>
        </w:tc>
      </w:tr>
      <w:tr w:rsidR="007C5088" w:rsidRPr="006468AC" w14:paraId="4F5BEF45" w14:textId="77777777" w:rsidTr="00F62B36">
        <w:trPr>
          <w:cantSplit/>
          <w:trHeight w:val="277"/>
        </w:trPr>
        <w:tc>
          <w:tcPr>
            <w:tcW w:w="3114" w:type="dxa"/>
          </w:tcPr>
          <w:p w14:paraId="1819D21C" w14:textId="77777777" w:rsidR="007C5088" w:rsidRPr="006468AC" w:rsidRDefault="007C5088" w:rsidP="00E6168C">
            <w:pPr>
              <w:rPr>
                <w:sz w:val="18"/>
              </w:rPr>
            </w:pPr>
            <w:r w:rsidRPr="006468AC">
              <w:rPr>
                <w:sz w:val="18"/>
              </w:rPr>
              <w:t>Afhentning af mælk</w:t>
            </w:r>
          </w:p>
        </w:tc>
        <w:tc>
          <w:tcPr>
            <w:tcW w:w="1134" w:type="dxa"/>
          </w:tcPr>
          <w:p w14:paraId="319E2D8D" w14:textId="77777777" w:rsidR="007C5088" w:rsidRPr="006468AC" w:rsidRDefault="007C5088" w:rsidP="00E6168C">
            <w:pPr>
              <w:rPr>
                <w:sz w:val="18"/>
              </w:rPr>
            </w:pPr>
            <w:r w:rsidRPr="006468AC">
              <w:rPr>
                <w:sz w:val="18"/>
              </w:rPr>
              <w:t>185</w:t>
            </w:r>
          </w:p>
        </w:tc>
        <w:tc>
          <w:tcPr>
            <w:tcW w:w="1045" w:type="dxa"/>
          </w:tcPr>
          <w:p w14:paraId="1C46489A" w14:textId="77777777" w:rsidR="007C5088" w:rsidRPr="006468AC" w:rsidRDefault="007C5088" w:rsidP="00E6168C">
            <w:pPr>
              <w:rPr>
                <w:sz w:val="18"/>
              </w:rPr>
            </w:pPr>
            <w:r w:rsidRPr="006468AC">
              <w:rPr>
                <w:sz w:val="18"/>
              </w:rPr>
              <w:t>185</w:t>
            </w:r>
          </w:p>
        </w:tc>
      </w:tr>
    </w:tbl>
    <w:p w14:paraId="14F7142B" w14:textId="77777777" w:rsidR="00B17C2C" w:rsidRPr="006468AC" w:rsidRDefault="00B17C2C" w:rsidP="00986485">
      <w:pPr>
        <w:rPr>
          <w:sz w:val="18"/>
        </w:rPr>
      </w:pPr>
    </w:p>
    <w:p w14:paraId="65CD70E3" w14:textId="77777777" w:rsidR="00047823" w:rsidRPr="006468AC" w:rsidRDefault="00047823" w:rsidP="00986485">
      <w:pPr>
        <w:rPr>
          <w:sz w:val="18"/>
        </w:rPr>
      </w:pPr>
    </w:p>
    <w:p w14:paraId="1570A84F" w14:textId="77777777" w:rsidR="00244B8A" w:rsidRPr="006468AC" w:rsidRDefault="00047823" w:rsidP="00986485">
      <w:pPr>
        <w:rPr>
          <w:sz w:val="18"/>
        </w:rPr>
      </w:pPr>
      <w:r w:rsidRPr="006468AC">
        <w:rPr>
          <w:sz w:val="18"/>
        </w:rPr>
        <w:t xml:space="preserve">Den interne transport på ejendommen er indrettet, så den giver minimum gene for naboer.  </w:t>
      </w:r>
      <w:r w:rsidRPr="006468AC">
        <w:rPr>
          <w:sz w:val="18"/>
        </w:rPr>
        <w:br/>
        <w:t>Gylletransporter og transporter med markafgrøder er sæsonbetonet, mens øvrig transporter med dyr og foder er jævnt fordelt over hele året.</w:t>
      </w:r>
    </w:p>
    <w:p w14:paraId="1DF58B22" w14:textId="77777777" w:rsidR="00244B8A" w:rsidRPr="006468AC" w:rsidRDefault="00244B8A" w:rsidP="00986485">
      <w:pPr>
        <w:rPr>
          <w:sz w:val="18"/>
        </w:rPr>
      </w:pPr>
    </w:p>
    <w:p w14:paraId="6FE7662C" w14:textId="77777777" w:rsidR="004A58D3" w:rsidRPr="006468AC" w:rsidRDefault="00586A46" w:rsidP="00986485">
      <w:pPr>
        <w:rPr>
          <w:sz w:val="18"/>
        </w:rPr>
      </w:pPr>
      <w:r w:rsidRPr="006468AC">
        <w:rPr>
          <w:sz w:val="18"/>
        </w:rPr>
        <w:lastRenderedPageBreak/>
        <w:t>Det</w:t>
      </w:r>
      <w:r w:rsidR="00986485" w:rsidRPr="006468AC">
        <w:rPr>
          <w:sz w:val="18"/>
        </w:rPr>
        <w:t xml:space="preserve"> vurdere</w:t>
      </w:r>
      <w:r w:rsidRPr="006468AC">
        <w:rPr>
          <w:sz w:val="18"/>
        </w:rPr>
        <w:t>s</w:t>
      </w:r>
      <w:r w:rsidR="00986485" w:rsidRPr="006468AC">
        <w:rPr>
          <w:sz w:val="18"/>
        </w:rPr>
        <w:t xml:space="preserve"> samlet set, at vejnettet </w:t>
      </w:r>
      <w:r w:rsidRPr="006468AC">
        <w:rPr>
          <w:sz w:val="18"/>
        </w:rPr>
        <w:t>omkring ejendommen</w:t>
      </w:r>
      <w:r w:rsidR="00986485" w:rsidRPr="006468AC">
        <w:rPr>
          <w:sz w:val="18"/>
        </w:rPr>
        <w:t xml:space="preserve"> uden væsentlige problemer for</w:t>
      </w:r>
      <w:r w:rsidRPr="006468AC">
        <w:rPr>
          <w:sz w:val="18"/>
        </w:rPr>
        <w:t xml:space="preserve"> den øvrige trafik </w:t>
      </w:r>
      <w:r w:rsidR="00986485" w:rsidRPr="006468AC">
        <w:rPr>
          <w:sz w:val="18"/>
        </w:rPr>
        <w:t xml:space="preserve">vil kunne afvikle transporterne i forbindelse med </w:t>
      </w:r>
      <w:r w:rsidRPr="006468AC">
        <w:rPr>
          <w:sz w:val="18"/>
        </w:rPr>
        <w:t>landbruget</w:t>
      </w:r>
      <w:r w:rsidR="00986485" w:rsidRPr="006468AC">
        <w:rPr>
          <w:sz w:val="18"/>
        </w:rPr>
        <w:t>.</w:t>
      </w:r>
    </w:p>
    <w:p w14:paraId="1B47A97C" w14:textId="77777777" w:rsidR="004A58D3" w:rsidRPr="006468AC" w:rsidRDefault="004A58D3" w:rsidP="00391995">
      <w:pPr>
        <w:rPr>
          <w:sz w:val="18"/>
        </w:rPr>
      </w:pPr>
    </w:p>
    <w:p w14:paraId="273DCB7F" w14:textId="77777777" w:rsidR="00866CB0" w:rsidRPr="00FC662B" w:rsidRDefault="00866CB0" w:rsidP="00391995">
      <w:pPr>
        <w:rPr>
          <w:b/>
          <w:sz w:val="18"/>
        </w:rPr>
      </w:pPr>
      <w:r w:rsidRPr="00FC662B">
        <w:rPr>
          <w:b/>
          <w:sz w:val="18"/>
        </w:rPr>
        <w:t>Lugt og påvirkning af nærmeste omkringboende</w:t>
      </w:r>
    </w:p>
    <w:p w14:paraId="08B48BA0" w14:textId="77777777" w:rsidR="009820BA" w:rsidRPr="00FC662B" w:rsidRDefault="00C1494A" w:rsidP="00391995">
      <w:pPr>
        <w:rPr>
          <w:sz w:val="18"/>
        </w:rPr>
      </w:pPr>
      <w:r w:rsidRPr="00FC662B">
        <w:rPr>
          <w:sz w:val="18"/>
        </w:rPr>
        <w:t xml:space="preserve">Udvidelsen af staldanlægget er tilsvarende vurderet ift. lugtemission og lugtgeneafstande til nærmeste nabo, samlet bebyggelse og byzone. </w:t>
      </w:r>
    </w:p>
    <w:p w14:paraId="115D2D5A" w14:textId="77777777" w:rsidR="009820BA" w:rsidRPr="00FC662B" w:rsidRDefault="009820BA" w:rsidP="00391995">
      <w:pPr>
        <w:rPr>
          <w:sz w:val="18"/>
        </w:rPr>
      </w:pPr>
    </w:p>
    <w:p w14:paraId="2D837922" w14:textId="197FD9BE" w:rsidR="00C1494A" w:rsidRPr="00FC662B" w:rsidRDefault="00C1494A" w:rsidP="00391995">
      <w:pPr>
        <w:rPr>
          <w:sz w:val="18"/>
        </w:rPr>
      </w:pPr>
      <w:r w:rsidRPr="00FC662B">
        <w:rPr>
          <w:sz w:val="18"/>
        </w:rPr>
        <w:br/>
        <w:t xml:space="preserve">Beregningerne i </w:t>
      </w:r>
      <w:proofErr w:type="spellStart"/>
      <w:r w:rsidRPr="00FC662B">
        <w:rPr>
          <w:sz w:val="18"/>
        </w:rPr>
        <w:t>skemaID</w:t>
      </w:r>
      <w:proofErr w:type="spellEnd"/>
      <w:r w:rsidRPr="00FC662B">
        <w:rPr>
          <w:sz w:val="18"/>
        </w:rPr>
        <w:t xml:space="preserve"> </w:t>
      </w:r>
      <w:r w:rsidR="00241A65" w:rsidRPr="00FC662B">
        <w:rPr>
          <w:sz w:val="18"/>
        </w:rPr>
        <w:t>2</w:t>
      </w:r>
      <w:r w:rsidR="00A16584" w:rsidRPr="00FC662B">
        <w:rPr>
          <w:sz w:val="18"/>
        </w:rPr>
        <w:t xml:space="preserve">19854 </w:t>
      </w:r>
      <w:r w:rsidRPr="00FC662B">
        <w:rPr>
          <w:sz w:val="18"/>
        </w:rPr>
        <w:t>viser, at alle lugtgeneafstandskrav er overholdt til alle typer af områder. Det vurderes dermed, at udvidelsen ikke kan medføre nogen uacceptabel påvirkning af omkringboende ift. lugtpåvirkning.</w:t>
      </w:r>
    </w:p>
    <w:p w14:paraId="27CAD5BC" w14:textId="0F05EEC6" w:rsidR="00241A65" w:rsidRPr="0080012D" w:rsidRDefault="00241A65" w:rsidP="00391995">
      <w:pPr>
        <w:rPr>
          <w:i/>
          <w:sz w:val="18"/>
          <w:highlight w:val="yellow"/>
        </w:rPr>
      </w:pPr>
    </w:p>
    <w:p w14:paraId="2B76529B" w14:textId="3473B9CC" w:rsidR="00241A65" w:rsidRPr="0080012D" w:rsidRDefault="00241A65" w:rsidP="00391995">
      <w:pPr>
        <w:rPr>
          <w:i/>
          <w:sz w:val="18"/>
          <w:highlight w:val="yellow"/>
        </w:rPr>
      </w:pPr>
    </w:p>
    <w:p w14:paraId="754BDED2" w14:textId="64B0FADB" w:rsidR="00241A65" w:rsidRPr="0080012D" w:rsidRDefault="00241A65" w:rsidP="00391995">
      <w:pPr>
        <w:rPr>
          <w:i/>
          <w:sz w:val="18"/>
          <w:highlight w:val="yellow"/>
        </w:rPr>
      </w:pPr>
    </w:p>
    <w:p w14:paraId="7AB0084F" w14:textId="68DB253E" w:rsidR="00241A65" w:rsidRPr="0080012D" w:rsidRDefault="00A16584" w:rsidP="00391995">
      <w:pPr>
        <w:rPr>
          <w:i/>
          <w:sz w:val="18"/>
          <w:highlight w:val="yellow"/>
        </w:rPr>
      </w:pPr>
      <w:r>
        <w:rPr>
          <w:noProof/>
        </w:rPr>
        <w:drawing>
          <wp:inline distT="0" distB="0" distL="0" distR="0" wp14:anchorId="3A30B5CF" wp14:editId="19BE4601">
            <wp:extent cx="4324350" cy="573878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3424" cy="5750830"/>
                    </a:xfrm>
                    <a:prstGeom prst="rect">
                      <a:avLst/>
                    </a:prstGeom>
                  </pic:spPr>
                </pic:pic>
              </a:graphicData>
            </a:graphic>
          </wp:inline>
        </w:drawing>
      </w:r>
    </w:p>
    <w:p w14:paraId="4E3BBFCD" w14:textId="5AF3E199" w:rsidR="004754A8" w:rsidRPr="0080012D" w:rsidRDefault="004754A8" w:rsidP="00391995">
      <w:pPr>
        <w:rPr>
          <w:i/>
          <w:sz w:val="18"/>
          <w:highlight w:val="yellow"/>
        </w:rPr>
      </w:pPr>
    </w:p>
    <w:p w14:paraId="6539F41C" w14:textId="00E1B59E" w:rsidR="00241A65" w:rsidRPr="0080012D" w:rsidRDefault="00A16584" w:rsidP="007157D4">
      <w:pPr>
        <w:rPr>
          <w:b/>
          <w:sz w:val="18"/>
          <w:highlight w:val="yellow"/>
        </w:rPr>
      </w:pPr>
      <w:r>
        <w:rPr>
          <w:noProof/>
        </w:rPr>
        <w:lastRenderedPageBreak/>
        <w:drawing>
          <wp:inline distT="0" distB="0" distL="0" distR="0" wp14:anchorId="6E01222C" wp14:editId="5A85F121">
            <wp:extent cx="6120130" cy="2174875"/>
            <wp:effectExtent l="19050" t="19050" r="13970" b="158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174875"/>
                    </a:xfrm>
                    <a:prstGeom prst="rect">
                      <a:avLst/>
                    </a:prstGeom>
                    <a:ln w="12700">
                      <a:solidFill>
                        <a:schemeClr val="tx1"/>
                      </a:solidFill>
                    </a:ln>
                  </pic:spPr>
                </pic:pic>
              </a:graphicData>
            </a:graphic>
          </wp:inline>
        </w:drawing>
      </w:r>
    </w:p>
    <w:p w14:paraId="7B56D1CD" w14:textId="77777777" w:rsidR="00241A65" w:rsidRPr="0080012D" w:rsidRDefault="00241A65" w:rsidP="007157D4">
      <w:pPr>
        <w:rPr>
          <w:b/>
          <w:sz w:val="18"/>
          <w:highlight w:val="yellow"/>
        </w:rPr>
      </w:pPr>
    </w:p>
    <w:p w14:paraId="4CBB9A6F" w14:textId="77777777" w:rsidR="00241A65" w:rsidRPr="00A16584" w:rsidRDefault="00241A65" w:rsidP="007157D4">
      <w:pPr>
        <w:rPr>
          <w:b/>
          <w:sz w:val="18"/>
        </w:rPr>
      </w:pPr>
    </w:p>
    <w:p w14:paraId="542082FE" w14:textId="1F6E11D9" w:rsidR="00490FAC" w:rsidRPr="00A16584" w:rsidRDefault="00490FAC" w:rsidP="00490FAC">
      <w:pPr>
        <w:rPr>
          <w:sz w:val="18"/>
        </w:rPr>
      </w:pPr>
      <w:r w:rsidRPr="00A16584">
        <w:rPr>
          <w:b/>
          <w:sz w:val="18"/>
        </w:rPr>
        <w:t>Støj og støv</w:t>
      </w:r>
      <w:r w:rsidRPr="00A16584">
        <w:rPr>
          <w:b/>
          <w:sz w:val="18"/>
        </w:rPr>
        <w:br/>
      </w:r>
      <w:r w:rsidRPr="00A16584">
        <w:rPr>
          <w:sz w:val="18"/>
        </w:rPr>
        <w:t xml:space="preserve">De normale støjkilder på ejendommen vil være højtryksrenser, </w:t>
      </w:r>
      <w:r w:rsidR="00E71E98" w:rsidRPr="00A16584">
        <w:rPr>
          <w:sz w:val="18"/>
        </w:rPr>
        <w:t>fuldfoderblander</w:t>
      </w:r>
      <w:r w:rsidRPr="00A16584">
        <w:rPr>
          <w:sz w:val="18"/>
        </w:rPr>
        <w:t>, gyllepumper, den daglige brug af traktorer samt transporter til og fra ejendommen.</w:t>
      </w:r>
    </w:p>
    <w:p w14:paraId="7E4E2EF9" w14:textId="61DDBB9B" w:rsidR="00490FAC" w:rsidRPr="00A16584" w:rsidRDefault="00E71E98" w:rsidP="00490FAC">
      <w:pPr>
        <w:overflowPunct/>
        <w:autoSpaceDE/>
        <w:autoSpaceDN/>
        <w:adjustRightInd/>
        <w:textAlignment w:val="auto"/>
        <w:rPr>
          <w:sz w:val="18"/>
        </w:rPr>
      </w:pPr>
      <w:r w:rsidRPr="00A16584">
        <w:rPr>
          <w:sz w:val="18"/>
        </w:rPr>
        <w:t>D</w:t>
      </w:r>
      <w:r w:rsidR="00490FAC" w:rsidRPr="00A16584">
        <w:rPr>
          <w:sz w:val="18"/>
        </w:rPr>
        <w:t xml:space="preserve">er må </w:t>
      </w:r>
      <w:r w:rsidRPr="00A16584">
        <w:rPr>
          <w:sz w:val="18"/>
        </w:rPr>
        <w:t xml:space="preserve">også </w:t>
      </w:r>
      <w:proofErr w:type="gramStart"/>
      <w:r w:rsidR="00490FAC" w:rsidRPr="00A16584">
        <w:rPr>
          <w:sz w:val="18"/>
        </w:rPr>
        <w:t>påregnes</w:t>
      </w:r>
      <w:proofErr w:type="gramEnd"/>
      <w:r w:rsidR="00490FAC" w:rsidRPr="00A16584">
        <w:rPr>
          <w:sz w:val="18"/>
        </w:rPr>
        <w:t xml:space="preserve"> støj, når dyrene flyttes mellem staldafsnittene.</w:t>
      </w:r>
    </w:p>
    <w:p w14:paraId="186D0B75" w14:textId="77777777" w:rsidR="00490FAC" w:rsidRPr="00A16584" w:rsidRDefault="00490FAC" w:rsidP="00490FAC">
      <w:pPr>
        <w:overflowPunct/>
        <w:autoSpaceDE/>
        <w:autoSpaceDN/>
        <w:adjustRightInd/>
        <w:textAlignment w:val="auto"/>
        <w:rPr>
          <w:sz w:val="18"/>
        </w:rPr>
      </w:pPr>
    </w:p>
    <w:p w14:paraId="2A5D4ADE" w14:textId="77777777" w:rsidR="00490FAC" w:rsidRPr="00A16584" w:rsidRDefault="00490FAC" w:rsidP="00490FAC">
      <w:pPr>
        <w:overflowPunct/>
        <w:autoSpaceDE/>
        <w:autoSpaceDN/>
        <w:adjustRightInd/>
        <w:textAlignment w:val="auto"/>
        <w:rPr>
          <w:sz w:val="18"/>
        </w:rPr>
      </w:pPr>
      <w:r w:rsidRPr="00A16584">
        <w:rPr>
          <w:sz w:val="18"/>
        </w:rPr>
        <w:t xml:space="preserve">Brugen af traktorer i det daglige vil normalt begrænse sig til dagtimerne, dog må der </w:t>
      </w:r>
      <w:proofErr w:type="gramStart"/>
      <w:r w:rsidRPr="00A16584">
        <w:rPr>
          <w:sz w:val="18"/>
        </w:rPr>
        <w:t>påregnes</w:t>
      </w:r>
      <w:proofErr w:type="gramEnd"/>
      <w:r w:rsidRPr="00A16584">
        <w:rPr>
          <w:sz w:val="18"/>
        </w:rPr>
        <w:t xml:space="preserve"> sæsonbestemt markarbejde ud over dette.</w:t>
      </w:r>
    </w:p>
    <w:p w14:paraId="580DE570" w14:textId="77777777" w:rsidR="00490FAC" w:rsidRPr="00A16584" w:rsidRDefault="00490FAC" w:rsidP="00490FAC">
      <w:pPr>
        <w:overflowPunct/>
        <w:autoSpaceDE/>
        <w:autoSpaceDN/>
        <w:adjustRightInd/>
        <w:textAlignment w:val="auto"/>
        <w:rPr>
          <w:sz w:val="18"/>
        </w:rPr>
      </w:pPr>
      <w:r w:rsidRPr="00A16584">
        <w:rPr>
          <w:sz w:val="18"/>
        </w:rPr>
        <w:t>Transporter på ejendommen samt til og fra ejendommen vil i nogen grad være sæsonbestemt i forbindelse med forårsarbejdet samt efterårets høstarbejde i marken.</w:t>
      </w:r>
    </w:p>
    <w:p w14:paraId="2827DBC5" w14:textId="6B3A4CF5" w:rsidR="00490FAC" w:rsidRPr="00A16584" w:rsidRDefault="00490FAC" w:rsidP="00490FAC">
      <w:pPr>
        <w:overflowPunct/>
        <w:autoSpaceDE/>
        <w:autoSpaceDN/>
        <w:adjustRightInd/>
        <w:textAlignment w:val="auto"/>
        <w:rPr>
          <w:sz w:val="18"/>
        </w:rPr>
      </w:pPr>
      <w:r w:rsidRPr="00A16584">
        <w:rPr>
          <w:sz w:val="18"/>
        </w:rPr>
        <w:t xml:space="preserve">Gyllepumper kører </w:t>
      </w:r>
      <w:r w:rsidR="00E71E98" w:rsidRPr="00A16584">
        <w:rPr>
          <w:sz w:val="18"/>
        </w:rPr>
        <w:t>dagligt.</w:t>
      </w:r>
      <w:r w:rsidRPr="00A16584">
        <w:rPr>
          <w:sz w:val="18"/>
        </w:rPr>
        <w:br/>
      </w:r>
    </w:p>
    <w:p w14:paraId="1C26E57E" w14:textId="1615F021" w:rsidR="00490FAC" w:rsidRPr="00A16584" w:rsidRDefault="00490FAC" w:rsidP="00490FAC">
      <w:pPr>
        <w:overflowPunct/>
        <w:autoSpaceDE/>
        <w:autoSpaceDN/>
        <w:adjustRightInd/>
        <w:textAlignment w:val="auto"/>
        <w:rPr>
          <w:sz w:val="18"/>
        </w:rPr>
      </w:pPr>
      <w:r w:rsidRPr="00A16584">
        <w:rPr>
          <w:sz w:val="18"/>
        </w:rPr>
        <w:t xml:space="preserve">Det vurderes at støj- og støvkilder ikke vil kunne påvirke nærmeste naboer i </w:t>
      </w:r>
      <w:proofErr w:type="gramStart"/>
      <w:r w:rsidRPr="00A16584">
        <w:rPr>
          <w:sz w:val="18"/>
        </w:rPr>
        <w:t>væsentligt grad</w:t>
      </w:r>
      <w:proofErr w:type="gramEnd"/>
      <w:r w:rsidRPr="00A16584">
        <w:rPr>
          <w:sz w:val="18"/>
        </w:rPr>
        <w:t>, da trafik sker under hensyntagen til naboerne</w:t>
      </w:r>
      <w:r w:rsidR="00E71E98" w:rsidRPr="00A16584">
        <w:rPr>
          <w:sz w:val="18"/>
        </w:rPr>
        <w:t xml:space="preserve">, </w:t>
      </w:r>
      <w:proofErr w:type="spellStart"/>
      <w:r w:rsidRPr="00A16584">
        <w:rPr>
          <w:sz w:val="18"/>
        </w:rPr>
        <w:t>halmstrøning</w:t>
      </w:r>
      <w:proofErr w:type="spellEnd"/>
      <w:r w:rsidRPr="00A16584">
        <w:rPr>
          <w:sz w:val="18"/>
        </w:rPr>
        <w:t xml:space="preserve"> finder sted inde i bygningerne.</w:t>
      </w:r>
    </w:p>
    <w:p w14:paraId="1B3ECCD8" w14:textId="77777777" w:rsidR="00801270" w:rsidRPr="00A16584" w:rsidRDefault="00801270" w:rsidP="00713CB5">
      <w:pPr>
        <w:overflowPunct/>
        <w:autoSpaceDE/>
        <w:autoSpaceDN/>
        <w:adjustRightInd/>
        <w:textAlignment w:val="auto"/>
        <w:rPr>
          <w:sz w:val="18"/>
        </w:rPr>
      </w:pPr>
    </w:p>
    <w:p w14:paraId="53454B8A" w14:textId="77777777" w:rsidR="00244B8A" w:rsidRPr="00A16584" w:rsidRDefault="000455F2" w:rsidP="00713CB5">
      <w:pPr>
        <w:overflowPunct/>
        <w:autoSpaceDE/>
        <w:autoSpaceDN/>
        <w:adjustRightInd/>
        <w:textAlignment w:val="auto"/>
        <w:rPr>
          <w:sz w:val="18"/>
        </w:rPr>
      </w:pPr>
      <w:r w:rsidRPr="00A16584">
        <w:rPr>
          <w:sz w:val="18"/>
        </w:rPr>
        <w:t xml:space="preserve">Det vurderes derfor </w:t>
      </w:r>
      <w:r w:rsidR="00713CB5" w:rsidRPr="00A16584">
        <w:rPr>
          <w:sz w:val="18"/>
        </w:rPr>
        <w:t xml:space="preserve">at støj- og støvkilder ikke vil kunne påvirke nærmeste naboer i </w:t>
      </w:r>
      <w:proofErr w:type="gramStart"/>
      <w:r w:rsidR="00713CB5" w:rsidRPr="00A16584">
        <w:rPr>
          <w:sz w:val="18"/>
        </w:rPr>
        <w:t>væsentligt grad</w:t>
      </w:r>
      <w:proofErr w:type="gramEnd"/>
      <w:r w:rsidR="00801270" w:rsidRPr="00A16584">
        <w:rPr>
          <w:sz w:val="18"/>
        </w:rPr>
        <w:t xml:space="preserve">. </w:t>
      </w:r>
    </w:p>
    <w:p w14:paraId="246FDB81" w14:textId="77777777" w:rsidR="00EA4470" w:rsidRPr="00A16584" w:rsidRDefault="00EA4470" w:rsidP="00EA4B45">
      <w:pPr>
        <w:overflowPunct/>
        <w:autoSpaceDE/>
        <w:autoSpaceDN/>
        <w:adjustRightInd/>
        <w:textAlignment w:val="auto"/>
        <w:rPr>
          <w:sz w:val="18"/>
        </w:rPr>
      </w:pPr>
    </w:p>
    <w:p w14:paraId="7244ACB1" w14:textId="77777777" w:rsidR="00EA4B45" w:rsidRPr="00A16584" w:rsidRDefault="00EA4B45" w:rsidP="00EA4B45">
      <w:pPr>
        <w:overflowPunct/>
        <w:autoSpaceDE/>
        <w:autoSpaceDN/>
        <w:adjustRightInd/>
        <w:textAlignment w:val="auto"/>
        <w:rPr>
          <w:sz w:val="18"/>
        </w:rPr>
      </w:pPr>
    </w:p>
    <w:p w14:paraId="4FA1F16B" w14:textId="77777777" w:rsidR="00FB2634" w:rsidRPr="00A16584" w:rsidRDefault="00FB2634" w:rsidP="00FB2634">
      <w:pPr>
        <w:rPr>
          <w:b/>
          <w:sz w:val="18"/>
        </w:rPr>
      </w:pPr>
      <w:r w:rsidRPr="00A16584">
        <w:rPr>
          <w:b/>
          <w:sz w:val="18"/>
        </w:rPr>
        <w:t>Jord</w:t>
      </w:r>
    </w:p>
    <w:p w14:paraId="12B77E19" w14:textId="06A05D28" w:rsidR="006F49D6" w:rsidRPr="00A16584" w:rsidRDefault="00FB2634" w:rsidP="006F49D6">
      <w:pPr>
        <w:rPr>
          <w:sz w:val="18"/>
        </w:rPr>
      </w:pPr>
      <w:r w:rsidRPr="00A16584">
        <w:rPr>
          <w:sz w:val="18"/>
        </w:rPr>
        <w:t xml:space="preserve">I projektområdet er der ikke udlagt råstofgraveområde eller råstofinteresseområde. </w:t>
      </w:r>
      <w:r w:rsidR="006F49D6" w:rsidRPr="00A16584">
        <w:rPr>
          <w:sz w:val="18"/>
        </w:rPr>
        <w:t xml:space="preserve">I forbindelse med etableringen af </w:t>
      </w:r>
      <w:r w:rsidR="00FC662B">
        <w:rPr>
          <w:sz w:val="18"/>
        </w:rPr>
        <w:t>gyllebeholderen</w:t>
      </w:r>
      <w:r w:rsidR="006F49D6" w:rsidRPr="00A16584">
        <w:rPr>
          <w:sz w:val="18"/>
        </w:rPr>
        <w:t xml:space="preserve"> skal der laves et mindre jordarbejde, men dette vurderes ikke at komme i konflikt med råstoffer. </w:t>
      </w:r>
    </w:p>
    <w:p w14:paraId="246D51F6" w14:textId="77777777" w:rsidR="006F49D6" w:rsidRPr="00A16584" w:rsidRDefault="006F49D6" w:rsidP="006F49D6">
      <w:pPr>
        <w:rPr>
          <w:sz w:val="18"/>
        </w:rPr>
      </w:pPr>
    </w:p>
    <w:p w14:paraId="10EE0BC8" w14:textId="77777777" w:rsidR="00FB2634" w:rsidRPr="00A16584" w:rsidRDefault="00FB2634" w:rsidP="00FB2634">
      <w:pPr>
        <w:rPr>
          <w:b/>
          <w:sz w:val="18"/>
        </w:rPr>
      </w:pPr>
      <w:r w:rsidRPr="00A16584">
        <w:rPr>
          <w:b/>
          <w:sz w:val="18"/>
        </w:rPr>
        <w:t>Uheld og risici</w:t>
      </w:r>
    </w:p>
    <w:p w14:paraId="1746C117" w14:textId="5B8F2BFB" w:rsidR="00713CB5" w:rsidRPr="00A16584" w:rsidRDefault="000D3CD8" w:rsidP="00713CB5">
      <w:pPr>
        <w:rPr>
          <w:sz w:val="18"/>
        </w:rPr>
      </w:pPr>
      <w:r w:rsidRPr="00A16584">
        <w:rPr>
          <w:bCs/>
          <w:sz w:val="18"/>
        </w:rPr>
        <w:t xml:space="preserve">De største miljømæssige risici på en landbrugsejendom er utilsigtet udslip af kemikalier og udslip af gylle. </w:t>
      </w:r>
      <w:r w:rsidRPr="00A16584">
        <w:rPr>
          <w:bCs/>
          <w:sz w:val="18"/>
        </w:rPr>
        <w:br/>
        <w:t xml:space="preserve">Ved </w:t>
      </w:r>
      <w:r w:rsidR="00E71E98" w:rsidRPr="00A16584">
        <w:rPr>
          <w:bCs/>
          <w:sz w:val="18"/>
        </w:rPr>
        <w:t xml:space="preserve">pumpning </w:t>
      </w:r>
      <w:r w:rsidRPr="00A16584">
        <w:rPr>
          <w:bCs/>
          <w:sz w:val="18"/>
        </w:rPr>
        <w:t xml:space="preserve">af gylle er der altid overvågning. </w:t>
      </w:r>
      <w:r w:rsidRPr="00A16584">
        <w:rPr>
          <w:bCs/>
          <w:sz w:val="18"/>
        </w:rPr>
        <w:br/>
        <w:t>Der henvises desuden til afsnittet om management og egenkontrol, samt beredskabsplan</w:t>
      </w:r>
      <w:r w:rsidR="00FC662B">
        <w:rPr>
          <w:bCs/>
          <w:sz w:val="18"/>
        </w:rPr>
        <w:t>.</w:t>
      </w:r>
      <w:r w:rsidR="00713CB5" w:rsidRPr="00A16584">
        <w:rPr>
          <w:bCs/>
          <w:sz w:val="18"/>
        </w:rPr>
        <w:br/>
      </w:r>
    </w:p>
    <w:p w14:paraId="106A4322" w14:textId="79BC976D" w:rsidR="00713CB5" w:rsidRPr="00A16584" w:rsidRDefault="00713CB5" w:rsidP="00713CB5">
      <w:pPr>
        <w:rPr>
          <w:sz w:val="18"/>
        </w:rPr>
      </w:pPr>
      <w:r w:rsidRPr="00A16584">
        <w:rPr>
          <w:sz w:val="18"/>
        </w:rPr>
        <w:t xml:space="preserve">Det vurderes at der er ved ovennævnte tiltag </w:t>
      </w:r>
      <w:r w:rsidR="005971D9" w:rsidRPr="00A16584">
        <w:rPr>
          <w:sz w:val="18"/>
        </w:rPr>
        <w:t xml:space="preserve">er </w:t>
      </w:r>
      <w:r w:rsidRPr="00A16584">
        <w:rPr>
          <w:sz w:val="18"/>
        </w:rPr>
        <w:t>taget hånd om mulige risici.</w:t>
      </w:r>
    </w:p>
    <w:p w14:paraId="579E3688" w14:textId="77777777" w:rsidR="000D3CD8" w:rsidRPr="00A16584" w:rsidRDefault="000D3CD8" w:rsidP="00FB2634">
      <w:pPr>
        <w:rPr>
          <w:bCs/>
          <w:sz w:val="18"/>
        </w:rPr>
      </w:pPr>
    </w:p>
    <w:p w14:paraId="6B9EEEAC" w14:textId="77777777" w:rsidR="00FB2634" w:rsidRPr="00A16584" w:rsidRDefault="00FB2634" w:rsidP="00FB2634">
      <w:pPr>
        <w:rPr>
          <w:sz w:val="18"/>
        </w:rPr>
      </w:pPr>
    </w:p>
    <w:p w14:paraId="4B373292" w14:textId="77777777" w:rsidR="00FB2634" w:rsidRPr="00A16584" w:rsidRDefault="00FB2634" w:rsidP="00FB2634">
      <w:pPr>
        <w:rPr>
          <w:b/>
          <w:sz w:val="18"/>
        </w:rPr>
      </w:pPr>
      <w:r w:rsidRPr="00A16584">
        <w:rPr>
          <w:b/>
          <w:sz w:val="18"/>
        </w:rPr>
        <w:t>Affald</w:t>
      </w:r>
    </w:p>
    <w:p w14:paraId="1F9BEF12" w14:textId="77777777" w:rsidR="00F51936" w:rsidRPr="00A16584" w:rsidRDefault="00FB2634" w:rsidP="00FB2634">
      <w:pPr>
        <w:rPr>
          <w:sz w:val="18"/>
        </w:rPr>
      </w:pPr>
      <w:r w:rsidRPr="00A16584">
        <w:rPr>
          <w:sz w:val="18"/>
        </w:rPr>
        <w:t xml:space="preserve">Affald der fremkommer ved anlæggets </w:t>
      </w:r>
      <w:proofErr w:type="gramStart"/>
      <w:r w:rsidRPr="00A16584">
        <w:rPr>
          <w:sz w:val="18"/>
        </w:rPr>
        <w:t>drift</w:t>
      </w:r>
      <w:proofErr w:type="gramEnd"/>
      <w:r w:rsidRPr="00A16584">
        <w:rPr>
          <w:sz w:val="18"/>
        </w:rPr>
        <w:t xml:space="preserve"> vil blive opbevaret og bortskaffet i henhold til de til enhver tid gældende regler.</w:t>
      </w:r>
    </w:p>
    <w:p w14:paraId="3C2F4BD3" w14:textId="29722D17" w:rsidR="00713CB5" w:rsidRPr="00A16584" w:rsidRDefault="00047823" w:rsidP="00713CB5">
      <w:pPr>
        <w:overflowPunct/>
        <w:textAlignment w:val="auto"/>
        <w:rPr>
          <w:rFonts w:ascii="Arial" w:hAnsi="Arial" w:cs="Arial"/>
          <w:color w:val="000000"/>
          <w:sz w:val="22"/>
          <w:szCs w:val="22"/>
        </w:rPr>
      </w:pPr>
      <w:r w:rsidRPr="00A16584">
        <w:rPr>
          <w:sz w:val="18"/>
        </w:rPr>
        <w:t>Der er redegjort fo</w:t>
      </w:r>
      <w:r w:rsidR="001D6AAF" w:rsidRPr="00A16584">
        <w:rPr>
          <w:sz w:val="18"/>
        </w:rPr>
        <w:t>r placering af affald</w:t>
      </w:r>
      <w:r w:rsidRPr="00A16584">
        <w:rPr>
          <w:sz w:val="18"/>
        </w:rPr>
        <w:t xml:space="preserve"> på medsendte </w:t>
      </w:r>
      <w:r w:rsidR="006369E1" w:rsidRPr="00A16584">
        <w:rPr>
          <w:sz w:val="18"/>
        </w:rPr>
        <w:t>oversigtsskitse.</w:t>
      </w:r>
    </w:p>
    <w:p w14:paraId="7D7C9FA9" w14:textId="77777777" w:rsidR="00713CB5" w:rsidRPr="00A16584" w:rsidRDefault="00713CB5" w:rsidP="00713CB5">
      <w:pPr>
        <w:rPr>
          <w:sz w:val="18"/>
        </w:rPr>
      </w:pPr>
      <w:r w:rsidRPr="00A16584">
        <w:rPr>
          <w:sz w:val="18"/>
        </w:rPr>
        <w:t>Det vurderes at oplag og håndtering af affald, råvarer og hjælpestoffer ikke påvirke miljøet.</w:t>
      </w:r>
    </w:p>
    <w:p w14:paraId="31061792" w14:textId="77777777" w:rsidR="00047823" w:rsidRPr="00A16584" w:rsidRDefault="00047823" w:rsidP="00FB2634">
      <w:pPr>
        <w:rPr>
          <w:sz w:val="18"/>
        </w:rPr>
      </w:pPr>
    </w:p>
    <w:p w14:paraId="51C31B92" w14:textId="77777777" w:rsidR="006F49D6" w:rsidRPr="00A16584" w:rsidRDefault="006F49D6" w:rsidP="00FB2634">
      <w:pPr>
        <w:rPr>
          <w:sz w:val="18"/>
        </w:rPr>
      </w:pPr>
    </w:p>
    <w:p w14:paraId="4505A095" w14:textId="77777777" w:rsidR="00047823" w:rsidRPr="00A16584" w:rsidRDefault="00047823" w:rsidP="00FB2634">
      <w:pPr>
        <w:rPr>
          <w:b/>
          <w:sz w:val="18"/>
        </w:rPr>
      </w:pPr>
      <w:r w:rsidRPr="00A16584">
        <w:rPr>
          <w:b/>
          <w:sz w:val="18"/>
        </w:rPr>
        <w:t>Døde dyr</w:t>
      </w:r>
    </w:p>
    <w:p w14:paraId="03EE473A" w14:textId="77777777" w:rsidR="00713CB5" w:rsidRPr="00A16584" w:rsidRDefault="00047823" w:rsidP="00713CB5">
      <w:pPr>
        <w:rPr>
          <w:sz w:val="18"/>
        </w:rPr>
      </w:pPr>
      <w:r w:rsidRPr="00A16584">
        <w:rPr>
          <w:sz w:val="18"/>
        </w:rPr>
        <w:t xml:space="preserve">Døde dyr opbevares </w:t>
      </w:r>
      <w:r w:rsidR="00A23E42" w:rsidRPr="00A16584">
        <w:rPr>
          <w:sz w:val="18"/>
        </w:rPr>
        <w:t xml:space="preserve">og </w:t>
      </w:r>
      <w:r w:rsidRPr="00A16584">
        <w:rPr>
          <w:sz w:val="18"/>
        </w:rPr>
        <w:t xml:space="preserve">afhentes af DAKA jf. regler om afhentning af dyr i bekendtgørelse om opbevaring af døde dyr. </w:t>
      </w:r>
      <w:r w:rsidR="00713CB5" w:rsidRPr="00A16584">
        <w:rPr>
          <w:sz w:val="18"/>
        </w:rPr>
        <w:br/>
      </w:r>
      <w:r w:rsidR="000A17AD" w:rsidRPr="00A16584">
        <w:rPr>
          <w:sz w:val="18"/>
        </w:rPr>
        <w:t>Det v</w:t>
      </w:r>
      <w:r w:rsidR="00485936" w:rsidRPr="00A16584">
        <w:rPr>
          <w:sz w:val="18"/>
        </w:rPr>
        <w:t>urder</w:t>
      </w:r>
      <w:r w:rsidR="000A17AD" w:rsidRPr="00A16584">
        <w:rPr>
          <w:sz w:val="18"/>
        </w:rPr>
        <w:t>es derfor</w:t>
      </w:r>
      <w:r w:rsidR="00485936" w:rsidRPr="00A16584">
        <w:rPr>
          <w:sz w:val="18"/>
        </w:rPr>
        <w:t xml:space="preserve"> </w:t>
      </w:r>
      <w:r w:rsidR="000A17AD" w:rsidRPr="00A16584">
        <w:rPr>
          <w:sz w:val="18"/>
        </w:rPr>
        <w:t>at o</w:t>
      </w:r>
      <w:r w:rsidR="00713CB5" w:rsidRPr="00A16584">
        <w:rPr>
          <w:sz w:val="18"/>
        </w:rPr>
        <w:t>pbevaring og afhentning sker på en sådan måde, at de ikke vil støde omkringboende og forbipasserende.</w:t>
      </w:r>
    </w:p>
    <w:p w14:paraId="672F4067" w14:textId="77777777" w:rsidR="00047823" w:rsidRPr="0080012D" w:rsidRDefault="00047823" w:rsidP="00FB2634">
      <w:pPr>
        <w:rPr>
          <w:sz w:val="18"/>
          <w:highlight w:val="yellow"/>
        </w:rPr>
      </w:pPr>
    </w:p>
    <w:p w14:paraId="1AC6A26F" w14:textId="77777777" w:rsidR="003A2559" w:rsidRPr="0080012D" w:rsidRDefault="003A2559" w:rsidP="00FB2634">
      <w:pPr>
        <w:rPr>
          <w:sz w:val="18"/>
          <w:highlight w:val="yellow"/>
        </w:rPr>
      </w:pPr>
    </w:p>
    <w:p w14:paraId="51524F32" w14:textId="77CEE477" w:rsidR="00713CB5" w:rsidRPr="00905650" w:rsidRDefault="003A2559" w:rsidP="00713CB5">
      <w:pPr>
        <w:rPr>
          <w:sz w:val="18"/>
        </w:rPr>
      </w:pPr>
      <w:r w:rsidRPr="00905650">
        <w:rPr>
          <w:b/>
          <w:sz w:val="18"/>
        </w:rPr>
        <w:t>Skadedyr</w:t>
      </w:r>
      <w:r w:rsidRPr="00905650">
        <w:rPr>
          <w:b/>
          <w:sz w:val="18"/>
        </w:rPr>
        <w:br/>
      </w:r>
      <w:r w:rsidR="00A23E42" w:rsidRPr="00905650">
        <w:rPr>
          <w:sz w:val="18"/>
        </w:rPr>
        <w:t>Skadedyr bekæmpes generelt i henhold til Statens Skadedyrsbekæmpelse samt kommunens anvisninger. Rotter be</w:t>
      </w:r>
      <w:r w:rsidR="00F27853" w:rsidRPr="00905650">
        <w:rPr>
          <w:sz w:val="18"/>
        </w:rPr>
        <w:t xml:space="preserve">kæmpes i samarbejde med </w:t>
      </w:r>
      <w:r w:rsidR="00D63505" w:rsidRPr="00905650">
        <w:rPr>
          <w:sz w:val="18"/>
        </w:rPr>
        <w:t>kommunen</w:t>
      </w:r>
      <w:r w:rsidR="00A23E42" w:rsidRPr="00905650">
        <w:rPr>
          <w:sz w:val="18"/>
        </w:rPr>
        <w:t xml:space="preserve">. </w:t>
      </w:r>
      <w:r w:rsidR="00084BD6" w:rsidRPr="00905650">
        <w:rPr>
          <w:sz w:val="18"/>
        </w:rPr>
        <w:t xml:space="preserve">Der </w:t>
      </w:r>
      <w:r w:rsidR="00AD1511" w:rsidRPr="00905650">
        <w:rPr>
          <w:sz w:val="18"/>
        </w:rPr>
        <w:t>muges hyppigt hos kalvene</w:t>
      </w:r>
      <w:r w:rsidR="00084BD6" w:rsidRPr="00905650">
        <w:rPr>
          <w:sz w:val="18"/>
        </w:rPr>
        <w:t xml:space="preserve"> for at bekæmpe fluer</w:t>
      </w:r>
      <w:r w:rsidR="00A16584" w:rsidRPr="00905650">
        <w:rPr>
          <w:sz w:val="18"/>
        </w:rPr>
        <w:t xml:space="preserve">, desuden anvendes </w:t>
      </w:r>
      <w:proofErr w:type="spellStart"/>
      <w:r w:rsidR="00A16584" w:rsidRPr="00905650">
        <w:rPr>
          <w:sz w:val="18"/>
        </w:rPr>
        <w:t>Neporex</w:t>
      </w:r>
      <w:proofErr w:type="spellEnd"/>
      <w:r w:rsidR="00A16584" w:rsidRPr="00905650">
        <w:rPr>
          <w:sz w:val="18"/>
        </w:rPr>
        <w:t>.</w:t>
      </w:r>
      <w:r w:rsidR="00F27853" w:rsidRPr="00905650">
        <w:rPr>
          <w:sz w:val="18"/>
        </w:rPr>
        <w:br/>
        <w:t>Disse tiltag</w:t>
      </w:r>
      <w:r w:rsidR="00713CB5" w:rsidRPr="00905650">
        <w:rPr>
          <w:sz w:val="18"/>
        </w:rPr>
        <w:t xml:space="preserve"> vurderes at være tilstrækkeligt til at hindre gener for omkringboende.</w:t>
      </w:r>
    </w:p>
    <w:p w14:paraId="5DB506F5" w14:textId="77777777" w:rsidR="003A2559" w:rsidRPr="00905650" w:rsidRDefault="003A2559" w:rsidP="00FB2634">
      <w:pPr>
        <w:rPr>
          <w:sz w:val="18"/>
        </w:rPr>
      </w:pPr>
    </w:p>
    <w:p w14:paraId="04D8BE06" w14:textId="77777777" w:rsidR="00391995" w:rsidRPr="00905650" w:rsidRDefault="00FC662B" w:rsidP="001D6175">
      <w:pPr>
        <w:rPr>
          <w:b/>
          <w:sz w:val="18"/>
        </w:rPr>
      </w:pPr>
      <w:r>
        <w:rPr>
          <w:sz w:val="18"/>
        </w:rPr>
        <w:pict w14:anchorId="756F53F9">
          <v:rect id="_x0000_i1028" style="width:0;height:1.5pt" o:hralign="center" o:hrstd="t" o:hr="t" fillcolor="#a0a0a0" stroked="f"/>
        </w:pict>
      </w:r>
    </w:p>
    <w:p w14:paraId="09FE9791" w14:textId="77777777" w:rsidR="003F553B" w:rsidRPr="00905650" w:rsidRDefault="001D6175" w:rsidP="003F553B">
      <w:pPr>
        <w:pStyle w:val="Overskrift3"/>
        <w:rPr>
          <w:sz w:val="22"/>
        </w:rPr>
      </w:pPr>
      <w:r w:rsidRPr="00905650">
        <w:rPr>
          <w:sz w:val="22"/>
        </w:rPr>
        <w:t>B</w:t>
      </w:r>
      <w:r w:rsidR="003F553B" w:rsidRPr="00905650">
        <w:rPr>
          <w:sz w:val="22"/>
        </w:rPr>
        <w:t>efolkning og menneskers sundhed</w:t>
      </w:r>
    </w:p>
    <w:p w14:paraId="07094FAD" w14:textId="77777777" w:rsidR="005F7B8B" w:rsidRPr="00905650" w:rsidRDefault="003F553B" w:rsidP="003F553B">
      <w:pPr>
        <w:rPr>
          <w:sz w:val="18"/>
        </w:rPr>
      </w:pPr>
      <w:r w:rsidRPr="00905650">
        <w:rPr>
          <w:sz w:val="18"/>
        </w:rPr>
        <w:t xml:space="preserve">Befolkningen påvirkes mest direkte af trafikale gener og lugt, jf. tidlige afsnit herover. </w:t>
      </w:r>
      <w:r w:rsidR="006F49D6" w:rsidRPr="00905650">
        <w:rPr>
          <w:sz w:val="18"/>
        </w:rPr>
        <w:br/>
      </w:r>
    </w:p>
    <w:p w14:paraId="0B424398" w14:textId="77777777" w:rsidR="003F553B" w:rsidRPr="00905650" w:rsidRDefault="003F553B" w:rsidP="003F553B">
      <w:pPr>
        <w:rPr>
          <w:sz w:val="18"/>
        </w:rPr>
      </w:pPr>
      <w:r w:rsidRPr="00905650">
        <w:rPr>
          <w:sz w:val="18"/>
        </w:rPr>
        <w:t>Der udledes ikke sundhedsskadelige stoffer som f.eks. tungmetaller eller dioxin, der ville kunne give anledning til en negativ påvirkning af sundheden.</w:t>
      </w:r>
    </w:p>
    <w:p w14:paraId="0827C3FD" w14:textId="77777777" w:rsidR="003F553B" w:rsidRPr="00905650" w:rsidRDefault="006F49D6" w:rsidP="003F553B">
      <w:pPr>
        <w:rPr>
          <w:sz w:val="18"/>
        </w:rPr>
      </w:pPr>
      <w:r w:rsidRPr="00905650">
        <w:rPr>
          <w:sz w:val="18"/>
        </w:rPr>
        <w:br/>
      </w:r>
      <w:r w:rsidR="005F7B8B" w:rsidRPr="00905650">
        <w:rPr>
          <w:sz w:val="18"/>
        </w:rPr>
        <w:t>Det vurderes, at der med de beskrevne tiltag og hensyn er taget tilstrækkeligt hensyn til befolkningen og at udvidelsen ikke vil medføre nogen uacceptabel påvirkning.</w:t>
      </w:r>
    </w:p>
    <w:p w14:paraId="78966300" w14:textId="77777777" w:rsidR="003F553B" w:rsidRPr="00905650" w:rsidRDefault="003F553B" w:rsidP="003F553B">
      <w:pPr>
        <w:rPr>
          <w:sz w:val="18"/>
        </w:rPr>
      </w:pPr>
    </w:p>
    <w:p w14:paraId="3C60E9A4" w14:textId="77777777" w:rsidR="000F60E1" w:rsidRPr="0080012D" w:rsidRDefault="00FC662B" w:rsidP="003F553B">
      <w:pPr>
        <w:rPr>
          <w:sz w:val="18"/>
          <w:highlight w:val="yellow"/>
        </w:rPr>
      </w:pPr>
      <w:r>
        <w:rPr>
          <w:sz w:val="18"/>
        </w:rPr>
        <w:pict w14:anchorId="4AF574F6">
          <v:rect id="_x0000_i1029" style="width:0;height:1.5pt" o:hralign="center" o:hrstd="t" o:hr="t" fillcolor="#a0a0a0" stroked="f"/>
        </w:pict>
      </w:r>
    </w:p>
    <w:p w14:paraId="6CF00F1E" w14:textId="77777777" w:rsidR="003F553B" w:rsidRPr="00905650" w:rsidRDefault="001D6175" w:rsidP="003F553B">
      <w:pPr>
        <w:pStyle w:val="Overskrift3"/>
        <w:rPr>
          <w:b w:val="0"/>
          <w:sz w:val="18"/>
        </w:rPr>
      </w:pPr>
      <w:r w:rsidRPr="00905650">
        <w:rPr>
          <w:sz w:val="22"/>
        </w:rPr>
        <w:t>R</w:t>
      </w:r>
      <w:r w:rsidR="003F553B" w:rsidRPr="00905650">
        <w:rPr>
          <w:sz w:val="22"/>
        </w:rPr>
        <w:t>eduktion af miljøpåvirkning og afværgeforanstaltninger</w:t>
      </w:r>
      <w:r w:rsidR="00AB7A00" w:rsidRPr="00905650">
        <w:rPr>
          <w:sz w:val="22"/>
        </w:rPr>
        <w:br/>
      </w:r>
      <w:r w:rsidR="00AB7A00" w:rsidRPr="00905650">
        <w:rPr>
          <w:b w:val="0"/>
          <w:sz w:val="18"/>
        </w:rPr>
        <w:t>Herunder beskrives ansøgers valg til reduktion af miljøpåvirkninger og anvendte afværgeforanstaltninger.</w:t>
      </w:r>
    </w:p>
    <w:p w14:paraId="5080EA3C" w14:textId="77777777" w:rsidR="00AB7A00" w:rsidRPr="00905650" w:rsidRDefault="00AB7A00" w:rsidP="00AB7A00">
      <w:pPr>
        <w:rPr>
          <w:sz w:val="18"/>
          <w:szCs w:val="18"/>
        </w:rPr>
      </w:pPr>
    </w:p>
    <w:p w14:paraId="7CA6CED8" w14:textId="77777777" w:rsidR="004C63B7" w:rsidRPr="00905650" w:rsidRDefault="004C63B7" w:rsidP="00AB7A00">
      <w:pPr>
        <w:rPr>
          <w:sz w:val="18"/>
          <w:szCs w:val="18"/>
        </w:rPr>
      </w:pPr>
    </w:p>
    <w:p w14:paraId="265A2683" w14:textId="77777777" w:rsidR="003F553B" w:rsidRPr="00905650" w:rsidRDefault="003F553B" w:rsidP="003F553B">
      <w:pPr>
        <w:rPr>
          <w:b/>
          <w:sz w:val="18"/>
        </w:rPr>
      </w:pPr>
      <w:r w:rsidRPr="00905650">
        <w:rPr>
          <w:b/>
          <w:sz w:val="18"/>
        </w:rPr>
        <w:t>Støj</w:t>
      </w:r>
    </w:p>
    <w:p w14:paraId="6B8434BF" w14:textId="77777777" w:rsidR="007A26FD" w:rsidRPr="00905650" w:rsidRDefault="00995232" w:rsidP="003F553B">
      <w:pPr>
        <w:rPr>
          <w:sz w:val="18"/>
        </w:rPr>
      </w:pPr>
      <w:r w:rsidRPr="00905650">
        <w:rPr>
          <w:sz w:val="18"/>
        </w:rPr>
        <w:t>Alle mekaniske installationer</w:t>
      </w:r>
      <w:r w:rsidR="007A26FD" w:rsidRPr="00905650">
        <w:rPr>
          <w:sz w:val="18"/>
        </w:rPr>
        <w:t xml:space="preserve"> vedligeholdes og rengøres efter behov for at reducere støjpåvirkningen. Flytning af </w:t>
      </w:r>
      <w:r w:rsidR="00BD29FC" w:rsidRPr="00905650">
        <w:rPr>
          <w:sz w:val="18"/>
        </w:rPr>
        <w:t xml:space="preserve">dyr </w:t>
      </w:r>
      <w:r w:rsidR="007A26FD" w:rsidRPr="00905650">
        <w:rPr>
          <w:sz w:val="18"/>
        </w:rPr>
        <w:t xml:space="preserve">planlægges hvis muligt til at ske indenfor alm. arbejdstid. Brugen af andet maskinel forsøges ligeledes henlagt til dagtimerne – dog med forbehold for, at der i særlige spidsbelastningsperioder (såning og høst) er brug for at kunne anvende maskinel udover det tidsrum. </w:t>
      </w:r>
    </w:p>
    <w:p w14:paraId="49E87654" w14:textId="77777777" w:rsidR="003F553B" w:rsidRPr="00905650" w:rsidRDefault="003F553B" w:rsidP="003F553B">
      <w:pPr>
        <w:rPr>
          <w:sz w:val="18"/>
        </w:rPr>
      </w:pPr>
    </w:p>
    <w:p w14:paraId="76104091" w14:textId="77777777" w:rsidR="003F553B" w:rsidRPr="00905650" w:rsidRDefault="003F553B" w:rsidP="003F553B">
      <w:pPr>
        <w:rPr>
          <w:b/>
          <w:sz w:val="18"/>
        </w:rPr>
      </w:pPr>
      <w:r w:rsidRPr="00905650">
        <w:rPr>
          <w:b/>
          <w:sz w:val="18"/>
        </w:rPr>
        <w:t>Lugt</w:t>
      </w:r>
    </w:p>
    <w:p w14:paraId="6889E286" w14:textId="77777777" w:rsidR="003F553B" w:rsidRPr="00905650" w:rsidRDefault="007A26FD" w:rsidP="003F553B">
      <w:pPr>
        <w:rPr>
          <w:sz w:val="18"/>
        </w:rPr>
      </w:pPr>
      <w:r w:rsidRPr="00905650">
        <w:rPr>
          <w:sz w:val="18"/>
        </w:rPr>
        <w:t xml:space="preserve">Lugtemissionen fra staldanlægget søges reduceret ved kontinuert at fastholde en god staldhygiejne og anvende </w:t>
      </w:r>
      <w:proofErr w:type="gramStart"/>
      <w:r w:rsidRPr="00905650">
        <w:rPr>
          <w:sz w:val="18"/>
        </w:rPr>
        <w:t>god management</w:t>
      </w:r>
      <w:proofErr w:type="gramEnd"/>
      <w:r w:rsidRPr="00905650">
        <w:rPr>
          <w:sz w:val="18"/>
        </w:rPr>
        <w:t xml:space="preserve"> i staldene</w:t>
      </w:r>
      <w:r w:rsidR="00A23E42" w:rsidRPr="00905650">
        <w:rPr>
          <w:sz w:val="18"/>
        </w:rPr>
        <w:t>.</w:t>
      </w:r>
      <w:r w:rsidRPr="00905650">
        <w:rPr>
          <w:sz w:val="18"/>
        </w:rPr>
        <w:t xml:space="preserve"> </w:t>
      </w:r>
    </w:p>
    <w:p w14:paraId="0CC42598" w14:textId="77777777" w:rsidR="00A23E42" w:rsidRPr="00905650" w:rsidRDefault="00A23E42" w:rsidP="003F553B">
      <w:pPr>
        <w:rPr>
          <w:sz w:val="18"/>
        </w:rPr>
      </w:pPr>
    </w:p>
    <w:p w14:paraId="5BE2F5CF" w14:textId="77777777" w:rsidR="003F553B" w:rsidRPr="00905650" w:rsidRDefault="003F553B" w:rsidP="003F553B">
      <w:pPr>
        <w:rPr>
          <w:b/>
          <w:sz w:val="18"/>
        </w:rPr>
      </w:pPr>
      <w:r w:rsidRPr="00905650">
        <w:rPr>
          <w:b/>
          <w:sz w:val="18"/>
        </w:rPr>
        <w:t>Ammoniak</w:t>
      </w:r>
    </w:p>
    <w:p w14:paraId="2CFCEBE1" w14:textId="0DAD87F5" w:rsidR="00B812E0" w:rsidRPr="00905650" w:rsidRDefault="00780786" w:rsidP="00B812E0">
      <w:pPr>
        <w:rPr>
          <w:sz w:val="18"/>
        </w:rPr>
      </w:pPr>
      <w:r w:rsidRPr="00905650">
        <w:rPr>
          <w:sz w:val="18"/>
        </w:rPr>
        <w:t>Ændringer af produktionsarealet sker ved etablering af dybstrøelse</w:t>
      </w:r>
      <w:r w:rsidR="00905650" w:rsidRPr="00905650">
        <w:rPr>
          <w:sz w:val="18"/>
        </w:rPr>
        <w:t>sarealer</w:t>
      </w:r>
      <w:r w:rsidRPr="00905650">
        <w:rPr>
          <w:sz w:val="18"/>
        </w:rPr>
        <w:t xml:space="preserve">. Der tilsikres kontinuerligt en tør overflade på </w:t>
      </w:r>
      <w:r w:rsidR="00AD1511" w:rsidRPr="00905650">
        <w:rPr>
          <w:sz w:val="18"/>
        </w:rPr>
        <w:t xml:space="preserve">såvel staldgange som dybstrøelses </w:t>
      </w:r>
      <w:r w:rsidRPr="00905650">
        <w:rPr>
          <w:sz w:val="18"/>
        </w:rPr>
        <w:t xml:space="preserve">arealer, herved minimeres ammoniakfordampningen. </w:t>
      </w:r>
    </w:p>
    <w:p w14:paraId="7DF1DCDE" w14:textId="77777777" w:rsidR="00780786" w:rsidRPr="00905650" w:rsidRDefault="00780786" w:rsidP="00B812E0">
      <w:pPr>
        <w:rPr>
          <w:sz w:val="18"/>
        </w:rPr>
      </w:pPr>
    </w:p>
    <w:p w14:paraId="42B33173" w14:textId="77777777" w:rsidR="003F553B" w:rsidRPr="00905650" w:rsidRDefault="003F553B" w:rsidP="003F553B">
      <w:pPr>
        <w:rPr>
          <w:b/>
          <w:sz w:val="18"/>
        </w:rPr>
      </w:pPr>
      <w:r w:rsidRPr="00905650">
        <w:rPr>
          <w:b/>
          <w:sz w:val="18"/>
        </w:rPr>
        <w:t>Beskyttelse af jord og grundvand</w:t>
      </w:r>
    </w:p>
    <w:p w14:paraId="6F7CEBE8" w14:textId="77777777" w:rsidR="003F553B" w:rsidRPr="00905650" w:rsidRDefault="00080D5F" w:rsidP="003F553B">
      <w:pPr>
        <w:rPr>
          <w:sz w:val="18"/>
        </w:rPr>
      </w:pPr>
      <w:r w:rsidRPr="00905650">
        <w:rPr>
          <w:sz w:val="18"/>
        </w:rPr>
        <w:t xml:space="preserve">Der er udarbejdet en beredskabsplan for ejendommen, som definerer hvilke handlinger, der skal ske i tilfælde af uheld og spild på ejendommen. </w:t>
      </w:r>
    </w:p>
    <w:p w14:paraId="26730909" w14:textId="7B55A7AE" w:rsidR="000F60E1" w:rsidRPr="0080012D" w:rsidRDefault="000F60E1" w:rsidP="003F553B">
      <w:pPr>
        <w:rPr>
          <w:sz w:val="18"/>
          <w:highlight w:val="yellow"/>
        </w:rPr>
      </w:pPr>
    </w:p>
    <w:p w14:paraId="200EC037" w14:textId="2205B294" w:rsidR="009670AD" w:rsidRPr="0080012D" w:rsidRDefault="009670AD" w:rsidP="003F553B">
      <w:pPr>
        <w:rPr>
          <w:sz w:val="18"/>
          <w:highlight w:val="yellow"/>
        </w:rPr>
      </w:pPr>
    </w:p>
    <w:p w14:paraId="4FA0AA09" w14:textId="61A8060A" w:rsidR="009670AD" w:rsidRPr="0080012D" w:rsidRDefault="009670AD" w:rsidP="003F553B">
      <w:pPr>
        <w:rPr>
          <w:sz w:val="18"/>
          <w:highlight w:val="yellow"/>
        </w:rPr>
      </w:pPr>
    </w:p>
    <w:p w14:paraId="05FCA79F" w14:textId="48B72726" w:rsidR="009670AD" w:rsidRPr="0080012D" w:rsidRDefault="009670AD" w:rsidP="003F553B">
      <w:pPr>
        <w:rPr>
          <w:sz w:val="18"/>
          <w:highlight w:val="yellow"/>
        </w:rPr>
      </w:pPr>
    </w:p>
    <w:p w14:paraId="3565B2F9" w14:textId="198FCFF4" w:rsidR="009670AD" w:rsidRPr="0080012D" w:rsidRDefault="009670AD" w:rsidP="003F553B">
      <w:pPr>
        <w:rPr>
          <w:sz w:val="18"/>
          <w:highlight w:val="yellow"/>
        </w:rPr>
      </w:pPr>
    </w:p>
    <w:p w14:paraId="3D2980C8" w14:textId="77777777" w:rsidR="009670AD" w:rsidRPr="0080012D" w:rsidRDefault="009670AD" w:rsidP="003F553B">
      <w:pPr>
        <w:rPr>
          <w:sz w:val="18"/>
          <w:highlight w:val="yellow"/>
        </w:rPr>
      </w:pPr>
    </w:p>
    <w:p w14:paraId="262E6B86" w14:textId="77777777" w:rsidR="00707281" w:rsidRPr="00905650" w:rsidRDefault="00FC662B" w:rsidP="003F553B">
      <w:pPr>
        <w:rPr>
          <w:sz w:val="18"/>
        </w:rPr>
      </w:pPr>
      <w:r>
        <w:rPr>
          <w:sz w:val="18"/>
        </w:rPr>
        <w:pict w14:anchorId="4594E4CC">
          <v:rect id="_x0000_i1030" style="width:0;height:1.5pt" o:hralign="center" o:hrstd="t" o:hr="t" fillcolor="#a0a0a0" stroked="f"/>
        </w:pict>
      </w:r>
    </w:p>
    <w:p w14:paraId="5DDFB192" w14:textId="77777777" w:rsidR="00707281" w:rsidRPr="00905650" w:rsidRDefault="00A420D6" w:rsidP="00707281">
      <w:pPr>
        <w:pStyle w:val="Overskrift3"/>
        <w:rPr>
          <w:sz w:val="22"/>
        </w:rPr>
      </w:pPr>
      <w:r w:rsidRPr="00905650">
        <w:rPr>
          <w:sz w:val="22"/>
        </w:rPr>
        <w:t>0-alternativ</w:t>
      </w:r>
    </w:p>
    <w:p w14:paraId="69AC0939" w14:textId="77777777" w:rsidR="00A420D6" w:rsidRPr="00905650" w:rsidRDefault="00A420D6" w:rsidP="005C689A">
      <w:pPr>
        <w:rPr>
          <w:sz w:val="18"/>
        </w:rPr>
      </w:pPr>
    </w:p>
    <w:p w14:paraId="07EAD216" w14:textId="77777777" w:rsidR="005C689A" w:rsidRPr="00905650" w:rsidRDefault="005C689A" w:rsidP="005C689A">
      <w:pPr>
        <w:rPr>
          <w:sz w:val="18"/>
        </w:rPr>
      </w:pPr>
      <w:r w:rsidRPr="00905650">
        <w:rPr>
          <w:sz w:val="18"/>
        </w:rPr>
        <w:t xml:space="preserve">0-alternativet vil medføre at ejendommens produktion stagnere. Det er et absolut must at husdyrholdet på ejendommen kan udvides for at kunne udbygge gode produktionsresultater og fortsætte produktionen på stedet. </w:t>
      </w:r>
    </w:p>
    <w:p w14:paraId="568A4B91" w14:textId="77777777" w:rsidR="005A5D53" w:rsidRPr="00905650" w:rsidRDefault="005A5D53" w:rsidP="005C689A">
      <w:pPr>
        <w:rPr>
          <w:sz w:val="18"/>
        </w:rPr>
      </w:pPr>
    </w:p>
    <w:p w14:paraId="1281CEA6" w14:textId="77777777" w:rsidR="001D6175" w:rsidRPr="0080012D" w:rsidRDefault="00FC662B" w:rsidP="005C689A">
      <w:pPr>
        <w:rPr>
          <w:sz w:val="18"/>
          <w:highlight w:val="yellow"/>
        </w:rPr>
      </w:pPr>
      <w:r>
        <w:rPr>
          <w:sz w:val="18"/>
        </w:rPr>
        <w:pict w14:anchorId="7C1A415E">
          <v:rect id="_x0000_i1031" style="width:0;height:1.5pt" o:hralign="center" o:hrstd="t" o:hr="t" fillcolor="#a0a0a0" stroked="f"/>
        </w:pict>
      </w:r>
    </w:p>
    <w:p w14:paraId="18E16909" w14:textId="77777777" w:rsidR="005B40CB" w:rsidRPr="00905650" w:rsidRDefault="00391995" w:rsidP="005B40CB">
      <w:pPr>
        <w:pStyle w:val="Overskrift3"/>
        <w:rPr>
          <w:sz w:val="22"/>
        </w:rPr>
      </w:pPr>
      <w:r w:rsidRPr="00905650">
        <w:rPr>
          <w:sz w:val="22"/>
        </w:rPr>
        <w:lastRenderedPageBreak/>
        <w:t>BAT – Bedst anvendelig teknologi</w:t>
      </w:r>
    </w:p>
    <w:p w14:paraId="1A8730A0" w14:textId="77777777" w:rsidR="005B40CB" w:rsidRPr="00905650" w:rsidRDefault="005B40CB" w:rsidP="005B40CB">
      <w:pPr>
        <w:rPr>
          <w:sz w:val="18"/>
          <w:szCs w:val="18"/>
        </w:rPr>
      </w:pPr>
      <w:r w:rsidRPr="00905650">
        <w:rPr>
          <w:sz w:val="18"/>
          <w:szCs w:val="18"/>
        </w:rPr>
        <w:t xml:space="preserve">I ansøgningen redegøres der </w:t>
      </w:r>
      <w:r w:rsidR="00BA7C13" w:rsidRPr="00905650">
        <w:rPr>
          <w:sz w:val="18"/>
          <w:szCs w:val="18"/>
        </w:rPr>
        <w:t>for brugen af BAT for følgende 4</w:t>
      </w:r>
      <w:r w:rsidRPr="00905650">
        <w:rPr>
          <w:sz w:val="18"/>
          <w:szCs w:val="18"/>
        </w:rPr>
        <w:t xml:space="preserve"> områder: </w:t>
      </w:r>
    </w:p>
    <w:p w14:paraId="4F611FFF" w14:textId="77777777" w:rsidR="005B40CB" w:rsidRPr="00905650" w:rsidRDefault="005B40CB" w:rsidP="005B40CB">
      <w:pPr>
        <w:rPr>
          <w:sz w:val="18"/>
          <w:szCs w:val="18"/>
        </w:rPr>
      </w:pPr>
    </w:p>
    <w:p w14:paraId="5C156A7A" w14:textId="77777777" w:rsidR="005B40CB" w:rsidRPr="00905650" w:rsidRDefault="005B40CB" w:rsidP="005B40CB">
      <w:pPr>
        <w:pStyle w:val="Listeafsnit"/>
        <w:numPr>
          <w:ilvl w:val="0"/>
          <w:numId w:val="1"/>
        </w:numPr>
        <w:rPr>
          <w:strike/>
          <w:sz w:val="18"/>
          <w:szCs w:val="18"/>
        </w:rPr>
      </w:pPr>
      <w:r w:rsidRPr="00905650">
        <w:rPr>
          <w:sz w:val="18"/>
          <w:szCs w:val="18"/>
        </w:rPr>
        <w:t>Staldindretning</w:t>
      </w:r>
    </w:p>
    <w:p w14:paraId="3CA2B94A" w14:textId="77777777" w:rsidR="005B40CB" w:rsidRPr="00905650" w:rsidRDefault="005B40CB" w:rsidP="005B40CB">
      <w:pPr>
        <w:pStyle w:val="Listeafsnit"/>
        <w:numPr>
          <w:ilvl w:val="0"/>
          <w:numId w:val="1"/>
        </w:numPr>
        <w:rPr>
          <w:strike/>
          <w:sz w:val="18"/>
          <w:szCs w:val="18"/>
        </w:rPr>
      </w:pPr>
      <w:r w:rsidRPr="00905650">
        <w:rPr>
          <w:sz w:val="18"/>
          <w:szCs w:val="18"/>
        </w:rPr>
        <w:t>Foder</w:t>
      </w:r>
    </w:p>
    <w:p w14:paraId="49AB2619" w14:textId="77777777" w:rsidR="005B40CB" w:rsidRPr="00905650" w:rsidRDefault="005B40CB" w:rsidP="005B40CB">
      <w:pPr>
        <w:pStyle w:val="Listeafsnit"/>
        <w:numPr>
          <w:ilvl w:val="0"/>
          <w:numId w:val="1"/>
        </w:numPr>
        <w:rPr>
          <w:strike/>
          <w:sz w:val="18"/>
          <w:szCs w:val="18"/>
        </w:rPr>
      </w:pPr>
      <w:r w:rsidRPr="00905650">
        <w:rPr>
          <w:sz w:val="18"/>
          <w:szCs w:val="18"/>
        </w:rPr>
        <w:t>Opbevaring/behandling af husdyrgødning</w:t>
      </w:r>
    </w:p>
    <w:p w14:paraId="45E15B3B" w14:textId="77777777" w:rsidR="005B40CB" w:rsidRPr="00905650" w:rsidRDefault="005B40CB" w:rsidP="005B40CB">
      <w:pPr>
        <w:pStyle w:val="Listeafsnit"/>
        <w:numPr>
          <w:ilvl w:val="0"/>
          <w:numId w:val="1"/>
        </w:numPr>
        <w:rPr>
          <w:strike/>
          <w:sz w:val="18"/>
          <w:szCs w:val="18"/>
        </w:rPr>
      </w:pPr>
      <w:r w:rsidRPr="00905650">
        <w:rPr>
          <w:sz w:val="18"/>
          <w:szCs w:val="18"/>
        </w:rPr>
        <w:t xml:space="preserve">Forbrug af vand og energi samt management. </w:t>
      </w:r>
    </w:p>
    <w:p w14:paraId="7175D194" w14:textId="77777777" w:rsidR="005B40CB" w:rsidRPr="00905650" w:rsidRDefault="005B40CB" w:rsidP="005B40CB">
      <w:pPr>
        <w:rPr>
          <w:sz w:val="18"/>
        </w:rPr>
      </w:pPr>
    </w:p>
    <w:p w14:paraId="4FF6113A" w14:textId="7646575D" w:rsidR="00391995" w:rsidRPr="00905650" w:rsidRDefault="005B40CB" w:rsidP="00391995">
      <w:pPr>
        <w:rPr>
          <w:sz w:val="18"/>
        </w:rPr>
      </w:pPr>
      <w:r w:rsidRPr="00905650">
        <w:rPr>
          <w:sz w:val="18"/>
        </w:rPr>
        <w:t xml:space="preserve">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 </w:t>
      </w:r>
      <w:r w:rsidRPr="00905650">
        <w:rPr>
          <w:sz w:val="18"/>
        </w:rPr>
        <w:br/>
      </w:r>
    </w:p>
    <w:p w14:paraId="2DFFBEA8" w14:textId="77777777" w:rsidR="00A76F55" w:rsidRPr="0080012D" w:rsidRDefault="00A76F55" w:rsidP="00A76F55">
      <w:pPr>
        <w:rPr>
          <w:b/>
          <w:sz w:val="18"/>
          <w:highlight w:val="yellow"/>
        </w:rPr>
      </w:pPr>
    </w:p>
    <w:p w14:paraId="4741EBAD" w14:textId="77777777" w:rsidR="004C63B7" w:rsidRPr="00905650" w:rsidRDefault="004C63B7" w:rsidP="00A76F55">
      <w:pPr>
        <w:pBdr>
          <w:top w:val="single" w:sz="4" w:space="1" w:color="auto"/>
        </w:pBdr>
        <w:rPr>
          <w:b/>
          <w:sz w:val="18"/>
        </w:rPr>
      </w:pPr>
    </w:p>
    <w:p w14:paraId="46FB31FA" w14:textId="77777777" w:rsidR="007A7CD7" w:rsidRPr="00905650" w:rsidRDefault="007A7CD7" w:rsidP="00A76F55">
      <w:pPr>
        <w:pBdr>
          <w:top w:val="single" w:sz="4" w:space="1" w:color="auto"/>
        </w:pBdr>
        <w:rPr>
          <w:sz w:val="18"/>
          <w:szCs w:val="22"/>
        </w:rPr>
      </w:pPr>
      <w:r w:rsidRPr="00905650">
        <w:rPr>
          <w:b/>
          <w:sz w:val="18"/>
        </w:rPr>
        <w:t>Staldindretning og BAT</w:t>
      </w:r>
      <w:r w:rsidRPr="00905650">
        <w:rPr>
          <w:b/>
          <w:sz w:val="18"/>
        </w:rPr>
        <w:br/>
      </w:r>
      <w:r w:rsidRPr="00905650">
        <w:rPr>
          <w:sz w:val="18"/>
          <w:szCs w:val="22"/>
        </w:rPr>
        <w:t>Staldsystemer i ansøgt situation fremgår af IT-ansøgningen</w:t>
      </w:r>
      <w:r w:rsidR="00CC429F" w:rsidRPr="00905650">
        <w:rPr>
          <w:sz w:val="18"/>
          <w:szCs w:val="22"/>
        </w:rPr>
        <w:t>. Herunder beskrives kra</w:t>
      </w:r>
      <w:r w:rsidR="009F79BD" w:rsidRPr="00905650">
        <w:rPr>
          <w:sz w:val="18"/>
          <w:szCs w:val="22"/>
        </w:rPr>
        <w:t>v til BAT på ammoniak.</w:t>
      </w:r>
    </w:p>
    <w:p w14:paraId="2DB90D67" w14:textId="77777777" w:rsidR="007A7CD7" w:rsidRPr="00905650" w:rsidRDefault="007A7CD7" w:rsidP="007A7CD7">
      <w:pPr>
        <w:pStyle w:val="nummer"/>
        <w:tabs>
          <w:tab w:val="clear" w:pos="397"/>
          <w:tab w:val="left" w:pos="0"/>
        </w:tabs>
        <w:ind w:left="0" w:firstLine="0"/>
        <w:rPr>
          <w:rFonts w:ascii="Verdana" w:hAnsi="Verdana"/>
          <w:sz w:val="18"/>
          <w:szCs w:val="22"/>
        </w:rPr>
      </w:pPr>
    </w:p>
    <w:p w14:paraId="2F43EA22" w14:textId="77777777" w:rsidR="00F00509" w:rsidRPr="00905650" w:rsidRDefault="00F00509" w:rsidP="00F00509">
      <w:pPr>
        <w:pStyle w:val="nummer"/>
        <w:tabs>
          <w:tab w:val="clear" w:pos="397"/>
          <w:tab w:val="left" w:pos="0"/>
        </w:tabs>
        <w:ind w:left="0" w:firstLine="0"/>
        <w:rPr>
          <w:rFonts w:ascii="Verdana" w:hAnsi="Verdana"/>
          <w:sz w:val="18"/>
          <w:szCs w:val="22"/>
        </w:rPr>
      </w:pPr>
    </w:p>
    <w:p w14:paraId="5B79D94A" w14:textId="6B032A36" w:rsidR="00F00509" w:rsidRPr="00905650" w:rsidRDefault="00F00509" w:rsidP="00F00509">
      <w:pPr>
        <w:pStyle w:val="nummer"/>
        <w:tabs>
          <w:tab w:val="clear" w:pos="397"/>
          <w:tab w:val="left" w:pos="0"/>
        </w:tabs>
        <w:ind w:left="0" w:firstLine="0"/>
        <w:rPr>
          <w:rFonts w:ascii="Verdana" w:hAnsi="Verdana"/>
          <w:sz w:val="18"/>
        </w:rPr>
      </w:pPr>
      <w:r w:rsidRPr="00905650">
        <w:rPr>
          <w:rFonts w:ascii="Verdana" w:hAnsi="Verdana"/>
          <w:b/>
          <w:sz w:val="18"/>
          <w:szCs w:val="22"/>
        </w:rPr>
        <w:t>Redegørelse for anvendelse af BAT ammoniak</w:t>
      </w:r>
      <w:r w:rsidRPr="00905650">
        <w:rPr>
          <w:rFonts w:ascii="Verdana" w:hAnsi="Verdana"/>
          <w:b/>
          <w:sz w:val="18"/>
          <w:szCs w:val="22"/>
        </w:rPr>
        <w:br/>
      </w:r>
      <w:r w:rsidRPr="00905650">
        <w:rPr>
          <w:rFonts w:ascii="Verdana" w:hAnsi="Verdana"/>
          <w:sz w:val="18"/>
        </w:rPr>
        <w:t xml:space="preserve">Det samlede vejledende ammoniaktab pr. år opnåeligt for hele anlægget ved anvendelsen af BAT bliver </w:t>
      </w:r>
      <w:r w:rsidR="00905650" w:rsidRPr="00905650">
        <w:rPr>
          <w:rFonts w:ascii="Verdana" w:hAnsi="Verdana"/>
          <w:sz w:val="18"/>
        </w:rPr>
        <w:t>7.717</w:t>
      </w:r>
      <w:r w:rsidRPr="00905650">
        <w:rPr>
          <w:rFonts w:ascii="Verdana" w:hAnsi="Verdana"/>
          <w:sz w:val="18"/>
        </w:rPr>
        <w:t xml:space="preserve"> </w:t>
      </w:r>
      <w:proofErr w:type="spellStart"/>
      <w:r w:rsidRPr="00905650">
        <w:rPr>
          <w:rFonts w:ascii="Verdana" w:hAnsi="Verdana"/>
          <w:sz w:val="18"/>
        </w:rPr>
        <w:t>kgN</w:t>
      </w:r>
      <w:proofErr w:type="spellEnd"/>
      <w:r w:rsidRPr="00905650">
        <w:rPr>
          <w:rFonts w:ascii="Verdana" w:hAnsi="Verdana"/>
          <w:sz w:val="18"/>
        </w:rPr>
        <w:t>/år, og det faktiske ammoniaktab fra hele anlægget ved</w:t>
      </w:r>
      <w:r w:rsidR="00A420D6" w:rsidRPr="00905650">
        <w:rPr>
          <w:rFonts w:ascii="Verdana" w:hAnsi="Verdana"/>
          <w:sz w:val="18"/>
        </w:rPr>
        <w:t xml:space="preserve"> anvendelsen af BAT bliver </w:t>
      </w:r>
      <w:r w:rsidR="00905650" w:rsidRPr="00905650">
        <w:rPr>
          <w:rFonts w:ascii="Verdana" w:hAnsi="Verdana"/>
          <w:sz w:val="18"/>
        </w:rPr>
        <w:t>7.717</w:t>
      </w:r>
      <w:r w:rsidRPr="00905650">
        <w:rPr>
          <w:rFonts w:ascii="Verdana" w:hAnsi="Verdana"/>
          <w:sz w:val="18"/>
        </w:rPr>
        <w:t xml:space="preserve"> </w:t>
      </w:r>
      <w:proofErr w:type="spellStart"/>
      <w:r w:rsidRPr="00905650">
        <w:rPr>
          <w:rFonts w:ascii="Verdana" w:hAnsi="Verdana"/>
          <w:sz w:val="18"/>
        </w:rPr>
        <w:t>kgN</w:t>
      </w:r>
      <w:proofErr w:type="spellEnd"/>
      <w:r w:rsidRPr="00905650">
        <w:rPr>
          <w:rFonts w:ascii="Verdana" w:hAnsi="Verdana"/>
          <w:sz w:val="18"/>
        </w:rPr>
        <w:t>/år. BAT-kravet er dermed overholdt.</w:t>
      </w:r>
    </w:p>
    <w:p w14:paraId="6C91DBE6" w14:textId="276C8C8E" w:rsidR="00F00509" w:rsidRPr="000D06B9" w:rsidRDefault="00F00509" w:rsidP="00F00509">
      <w:pPr>
        <w:spacing w:before="240"/>
        <w:rPr>
          <w:sz w:val="18"/>
        </w:rPr>
      </w:pPr>
      <w:r w:rsidRPr="000D06B9">
        <w:rPr>
          <w:sz w:val="18"/>
        </w:rPr>
        <w:t xml:space="preserve">BAT-kravet overholdes ved </w:t>
      </w:r>
      <w:r w:rsidR="000D06B9" w:rsidRPr="000D06B9">
        <w:rPr>
          <w:sz w:val="18"/>
        </w:rPr>
        <w:t>nyetablering af produktionsarealer foregår på dybstrøelse, som betragtes som BAT.</w:t>
      </w:r>
      <w:r w:rsidR="00D27A6C" w:rsidRPr="000D06B9">
        <w:rPr>
          <w:sz w:val="18"/>
        </w:rPr>
        <w:br/>
        <w:t xml:space="preserve"> </w:t>
      </w:r>
    </w:p>
    <w:p w14:paraId="32ADF599" w14:textId="77777777" w:rsidR="00F00509" w:rsidRPr="000D06B9" w:rsidRDefault="00F00509" w:rsidP="00F00509">
      <w:pPr>
        <w:rPr>
          <w:b/>
          <w:sz w:val="18"/>
        </w:rPr>
      </w:pPr>
      <w:r w:rsidRPr="000D06B9">
        <w:rPr>
          <w:b/>
          <w:sz w:val="18"/>
        </w:rPr>
        <w:t>Samlet konklusion</w:t>
      </w:r>
    </w:p>
    <w:p w14:paraId="56B3CFEA" w14:textId="77777777" w:rsidR="00F00509" w:rsidRPr="000D06B9" w:rsidRDefault="004C63B7" w:rsidP="00F00509">
      <w:pPr>
        <w:rPr>
          <w:sz w:val="18"/>
        </w:rPr>
      </w:pPr>
      <w:r w:rsidRPr="000D06B9">
        <w:rPr>
          <w:sz w:val="18"/>
        </w:rPr>
        <w:t>Den ansøgte produktion har en beregnet ammoniakemission der ligger på det beregnede BAT niveau og d</w:t>
      </w:r>
      <w:r w:rsidR="00F00509" w:rsidRPr="000D06B9">
        <w:rPr>
          <w:sz w:val="18"/>
        </w:rPr>
        <w:t>et vurderes derfor, at BAT-niveauet for denne ejendom overholdes.</w:t>
      </w:r>
    </w:p>
    <w:p w14:paraId="4B3C1BF9" w14:textId="77777777" w:rsidR="00180440" w:rsidRPr="000D06B9" w:rsidRDefault="00180440" w:rsidP="007A7CD7">
      <w:pPr>
        <w:rPr>
          <w:sz w:val="18"/>
        </w:rPr>
      </w:pPr>
    </w:p>
    <w:p w14:paraId="5C0A02BC" w14:textId="77777777" w:rsidR="000645E2" w:rsidRPr="000D06B9" w:rsidRDefault="000645E2" w:rsidP="000645E2">
      <w:pPr>
        <w:pStyle w:val="Listeafsnit"/>
        <w:ind w:left="0"/>
        <w:rPr>
          <w:sz w:val="18"/>
        </w:rPr>
      </w:pPr>
      <w:r w:rsidRPr="000D06B9">
        <w:rPr>
          <w:b/>
          <w:sz w:val="18"/>
        </w:rPr>
        <w:t>Foder, foderopbevaring og fodringstrategi og BAT</w:t>
      </w:r>
      <w:r w:rsidRPr="000D06B9">
        <w:rPr>
          <w:sz w:val="18"/>
        </w:rPr>
        <w:br/>
      </w:r>
      <w:r w:rsidR="00F00509" w:rsidRPr="000D06B9">
        <w:rPr>
          <w:sz w:val="18"/>
        </w:rPr>
        <w:t>G</w:t>
      </w:r>
      <w:r w:rsidRPr="000D06B9">
        <w:rPr>
          <w:sz w:val="18"/>
        </w:rPr>
        <w:t xml:space="preserve">rovfoder er basis i foderrationen og der suppleres med indkøbt kraftfoder, korn, mineraler, vitaminer m.m. Der tages analyser af alt grovfoder, </w:t>
      </w:r>
      <w:proofErr w:type="gramStart"/>
      <w:r w:rsidRPr="000D06B9">
        <w:rPr>
          <w:sz w:val="18"/>
        </w:rPr>
        <w:t>således at</w:t>
      </w:r>
      <w:proofErr w:type="gramEnd"/>
      <w:r w:rsidRPr="000D06B9">
        <w:rPr>
          <w:sz w:val="18"/>
        </w:rPr>
        <w:t xml:space="preserve"> foderplanen kan optimeres efter bl.a. energi- og proteinindhold. Der udarbejdes foderplan i samarbejde med kvægkonsulent. Fodersammensætning og fodringsstrategi evalueres og tilpasses løbende og der udarbejdes </w:t>
      </w:r>
      <w:proofErr w:type="spellStart"/>
      <w:r w:rsidRPr="000D06B9">
        <w:rPr>
          <w:sz w:val="18"/>
        </w:rPr>
        <w:t>EndagesFoderKontrol</w:t>
      </w:r>
      <w:proofErr w:type="spellEnd"/>
      <w:r w:rsidRPr="000D06B9">
        <w:rPr>
          <w:sz w:val="18"/>
        </w:rPr>
        <w:t xml:space="preserve"> (EFK). </w:t>
      </w:r>
    </w:p>
    <w:p w14:paraId="0717D9FD" w14:textId="77777777" w:rsidR="000645E2" w:rsidRPr="000D06B9" w:rsidRDefault="000645E2" w:rsidP="000645E2">
      <w:pPr>
        <w:pStyle w:val="Listeafsnit"/>
        <w:ind w:left="0"/>
        <w:rPr>
          <w:sz w:val="18"/>
        </w:rPr>
      </w:pPr>
    </w:p>
    <w:p w14:paraId="391283C5" w14:textId="77777777" w:rsidR="00A420D6" w:rsidRPr="000D06B9" w:rsidRDefault="00A420D6" w:rsidP="00A420D6">
      <w:pPr>
        <w:pStyle w:val="nummer"/>
        <w:tabs>
          <w:tab w:val="clear" w:pos="397"/>
          <w:tab w:val="left" w:pos="0"/>
        </w:tabs>
        <w:ind w:left="0" w:firstLine="0"/>
        <w:rPr>
          <w:rFonts w:ascii="Verdana" w:eastAsia="Times New Roman" w:hAnsi="Verdana" w:cs="Times New Roman"/>
          <w:sz w:val="18"/>
          <w:szCs w:val="20"/>
        </w:rPr>
      </w:pPr>
      <w:r w:rsidRPr="000D06B9">
        <w:rPr>
          <w:rFonts w:ascii="Verdana" w:eastAsia="Times New Roman" w:hAnsi="Verdana" w:cs="Times New Roman"/>
          <w:sz w:val="18"/>
          <w:szCs w:val="20"/>
        </w:rPr>
        <w:t xml:space="preserve">Køerne fodres med en fuldfoderblanding. Ungdyr fodres ligeledes med en fuldfoderblanding baseret på grovfoder (græs, majs, halm etc.), mens småkalve tildeles mælk og korn/kraftfoder. </w:t>
      </w:r>
    </w:p>
    <w:p w14:paraId="1655F3A3" w14:textId="77777777" w:rsidR="00180440" w:rsidRPr="000D06B9" w:rsidRDefault="00180440" w:rsidP="00180440">
      <w:pPr>
        <w:pStyle w:val="nummer"/>
        <w:tabs>
          <w:tab w:val="clear" w:pos="397"/>
          <w:tab w:val="left" w:pos="0"/>
        </w:tabs>
        <w:ind w:left="0" w:firstLine="0"/>
        <w:rPr>
          <w:rFonts w:ascii="Verdana" w:hAnsi="Verdana"/>
          <w:sz w:val="18"/>
          <w:szCs w:val="22"/>
        </w:rPr>
      </w:pPr>
    </w:p>
    <w:p w14:paraId="7A706A3C" w14:textId="77777777" w:rsidR="00180440" w:rsidRPr="000D06B9" w:rsidRDefault="00180440" w:rsidP="00180440">
      <w:pPr>
        <w:pStyle w:val="nummer"/>
        <w:tabs>
          <w:tab w:val="clear" w:pos="397"/>
          <w:tab w:val="left" w:pos="0"/>
        </w:tabs>
        <w:ind w:left="0" w:firstLine="0"/>
        <w:rPr>
          <w:rFonts w:ascii="Verdana" w:hAnsi="Verdana"/>
          <w:sz w:val="18"/>
          <w:szCs w:val="22"/>
        </w:rPr>
      </w:pPr>
    </w:p>
    <w:p w14:paraId="45A87E93" w14:textId="77777777" w:rsidR="004C1D6B" w:rsidRPr="000D06B9" w:rsidRDefault="004C1D6B" w:rsidP="00180440">
      <w:pPr>
        <w:pStyle w:val="nummer"/>
        <w:tabs>
          <w:tab w:val="clear" w:pos="397"/>
          <w:tab w:val="left" w:pos="0"/>
        </w:tabs>
        <w:ind w:left="0" w:firstLine="0"/>
        <w:rPr>
          <w:rFonts w:ascii="Verdana" w:hAnsi="Verdana"/>
          <w:sz w:val="18"/>
          <w:szCs w:val="22"/>
        </w:rPr>
      </w:pPr>
    </w:p>
    <w:p w14:paraId="6C0CB420" w14:textId="77777777" w:rsidR="004C1D6B" w:rsidRPr="000D06B9" w:rsidRDefault="004C1D6B" w:rsidP="00180440">
      <w:pPr>
        <w:pStyle w:val="nummer"/>
        <w:tabs>
          <w:tab w:val="clear" w:pos="397"/>
          <w:tab w:val="left" w:pos="0"/>
        </w:tabs>
        <w:ind w:left="0" w:firstLine="0"/>
        <w:rPr>
          <w:rFonts w:ascii="Verdana" w:hAnsi="Verdana"/>
          <w:sz w:val="18"/>
          <w:szCs w:val="22"/>
        </w:rPr>
      </w:pPr>
    </w:p>
    <w:p w14:paraId="3E6730F4" w14:textId="77777777" w:rsidR="00180440" w:rsidRPr="000D06B9" w:rsidRDefault="00180440" w:rsidP="00180440">
      <w:pPr>
        <w:pStyle w:val="nummer"/>
        <w:tabs>
          <w:tab w:val="clear" w:pos="397"/>
          <w:tab w:val="left" w:pos="0"/>
        </w:tabs>
        <w:ind w:left="0" w:firstLine="0"/>
        <w:rPr>
          <w:rFonts w:ascii="Verdana" w:hAnsi="Verdana"/>
          <w:b/>
          <w:sz w:val="18"/>
          <w:szCs w:val="22"/>
        </w:rPr>
      </w:pPr>
      <w:r w:rsidRPr="000D06B9">
        <w:rPr>
          <w:rFonts w:ascii="Verdana" w:hAnsi="Verdana"/>
          <w:b/>
          <w:sz w:val="18"/>
          <w:szCs w:val="22"/>
        </w:rPr>
        <w:t>Redegørelse for anvendelse af BAT</w:t>
      </w:r>
    </w:p>
    <w:p w14:paraId="17CDC7E6" w14:textId="77777777" w:rsidR="00D46B01" w:rsidRPr="000D06B9" w:rsidRDefault="00180440" w:rsidP="00D46B01">
      <w:pPr>
        <w:overflowPunct/>
        <w:textAlignment w:val="auto"/>
        <w:rPr>
          <w:sz w:val="18"/>
          <w:szCs w:val="22"/>
        </w:rPr>
      </w:pPr>
      <w:r w:rsidRPr="000D06B9">
        <w:rPr>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 Derudover nævnes det, at visse fodertilsætninger, herunder enzymer,</w:t>
      </w:r>
      <w:r w:rsidR="00FB61F0" w:rsidRPr="000D06B9">
        <w:rPr>
          <w:sz w:val="18"/>
          <w:szCs w:val="22"/>
        </w:rPr>
        <w:t xml:space="preserve"> kan forøge fodereffektiviteten</w:t>
      </w:r>
      <w:r w:rsidRPr="000D06B9">
        <w:rPr>
          <w:sz w:val="18"/>
          <w:szCs w:val="22"/>
        </w:rPr>
        <w:t>.</w:t>
      </w:r>
      <w:r w:rsidR="00D46B01" w:rsidRPr="000D06B9">
        <w:rPr>
          <w:sz w:val="18"/>
          <w:szCs w:val="22"/>
        </w:rPr>
        <w:br/>
      </w:r>
      <w:r w:rsidR="00D46B01" w:rsidRPr="000D06B9">
        <w:rPr>
          <w:sz w:val="18"/>
          <w:szCs w:val="22"/>
        </w:rPr>
        <w:br/>
        <w:t>BREF-dokumentet omhandler alene slagtesvin og fjerkræ og ikke kvæg og lign. Idet koen er en</w:t>
      </w:r>
    </w:p>
    <w:p w14:paraId="4C7A926E" w14:textId="77777777" w:rsidR="00180440" w:rsidRPr="000D06B9" w:rsidRDefault="00D46B01" w:rsidP="00D46B01">
      <w:pPr>
        <w:overflowPunct/>
        <w:textAlignment w:val="auto"/>
        <w:rPr>
          <w:sz w:val="18"/>
          <w:szCs w:val="22"/>
        </w:rPr>
      </w:pPr>
      <w:r w:rsidRPr="000D06B9">
        <w:rPr>
          <w:sz w:val="18"/>
          <w:szCs w:val="22"/>
        </w:rPr>
        <w:t xml:space="preserve">drøvtygger, kan de forhold der er nævnt i BREF-dokumentet ikke ukritisk overføres til en kvægproduktion. Således er det f.eks. ikke muligt at anvende </w:t>
      </w:r>
      <w:proofErr w:type="spellStart"/>
      <w:r w:rsidRPr="000D06B9">
        <w:rPr>
          <w:sz w:val="18"/>
          <w:szCs w:val="22"/>
        </w:rPr>
        <w:t>fytase</w:t>
      </w:r>
      <w:proofErr w:type="spellEnd"/>
      <w:r w:rsidRPr="000D06B9">
        <w:rPr>
          <w:sz w:val="18"/>
          <w:szCs w:val="22"/>
        </w:rPr>
        <w:t xml:space="preserve"> eller syntetiske aminosyrer. I de senere år har der imidlertid været øget forsknings- og rådgivningsmæssig fokus på fosfor og fordringsnormen for fosfor er reduceret. Gennem foderplanlægningen er der ligeledes fokus på indholdet af såvel fosfor som protein i foderblandingen.</w:t>
      </w:r>
    </w:p>
    <w:p w14:paraId="15505191" w14:textId="77777777" w:rsidR="00180440" w:rsidRPr="000D06B9" w:rsidRDefault="00180440" w:rsidP="00180440">
      <w:pPr>
        <w:pStyle w:val="nummer"/>
        <w:tabs>
          <w:tab w:val="clear" w:pos="397"/>
          <w:tab w:val="left" w:pos="0"/>
        </w:tabs>
        <w:ind w:left="0" w:firstLine="0"/>
        <w:rPr>
          <w:rFonts w:ascii="Verdana" w:eastAsia="Times New Roman" w:hAnsi="Verdana" w:cs="Times New Roman"/>
          <w:sz w:val="18"/>
          <w:szCs w:val="22"/>
        </w:rPr>
      </w:pPr>
    </w:p>
    <w:p w14:paraId="4555E5B7" w14:textId="77777777" w:rsidR="00180440" w:rsidRPr="000D06B9" w:rsidRDefault="00180440" w:rsidP="00180440">
      <w:pPr>
        <w:pStyle w:val="Brdtekst"/>
        <w:jc w:val="left"/>
        <w:rPr>
          <w:b/>
          <w:sz w:val="18"/>
        </w:rPr>
      </w:pPr>
      <w:r w:rsidRPr="000D06B9">
        <w:rPr>
          <w:b/>
          <w:sz w:val="18"/>
        </w:rPr>
        <w:t>Samlet konklusion</w:t>
      </w:r>
    </w:p>
    <w:p w14:paraId="0B5A869C" w14:textId="77777777" w:rsidR="00180440" w:rsidRPr="000D06B9" w:rsidRDefault="00180440" w:rsidP="00180440">
      <w:pPr>
        <w:rPr>
          <w:sz w:val="18"/>
        </w:rPr>
      </w:pPr>
      <w:r w:rsidRPr="000D06B9">
        <w:rPr>
          <w:sz w:val="18"/>
        </w:rPr>
        <w:t>Sammenholdes ansøgers valg af fodringsteknik med BREF-dokumentet, vurderes det at det ansøgte projekt lever op til BAT.</w:t>
      </w:r>
    </w:p>
    <w:p w14:paraId="2AEABC14" w14:textId="77777777" w:rsidR="00180440" w:rsidRPr="000D06B9" w:rsidRDefault="00180440" w:rsidP="00180440">
      <w:pPr>
        <w:rPr>
          <w:sz w:val="18"/>
        </w:rPr>
      </w:pPr>
    </w:p>
    <w:p w14:paraId="0A3E27F5" w14:textId="77777777" w:rsidR="00D5709E" w:rsidRPr="000D06B9" w:rsidRDefault="00D5709E" w:rsidP="00180440">
      <w:pPr>
        <w:pBdr>
          <w:top w:val="single" w:sz="4" w:space="1" w:color="auto"/>
        </w:pBdr>
        <w:rPr>
          <w:b/>
          <w:sz w:val="18"/>
        </w:rPr>
      </w:pPr>
    </w:p>
    <w:p w14:paraId="0D8F8992" w14:textId="77777777" w:rsidR="00180440" w:rsidRPr="000D06B9" w:rsidRDefault="00180440" w:rsidP="00180440">
      <w:pPr>
        <w:pBdr>
          <w:top w:val="single" w:sz="4" w:space="1" w:color="auto"/>
        </w:pBdr>
        <w:rPr>
          <w:b/>
          <w:sz w:val="18"/>
        </w:rPr>
      </w:pPr>
      <w:r w:rsidRPr="000D06B9">
        <w:rPr>
          <w:b/>
          <w:sz w:val="18"/>
        </w:rPr>
        <w:t>Opbevaring og behandling af husdyrgødning og BAT</w:t>
      </w:r>
    </w:p>
    <w:p w14:paraId="569D55EB" w14:textId="17BEEE6D" w:rsidR="00682FD0" w:rsidRPr="000D06B9" w:rsidRDefault="00180440" w:rsidP="00180440">
      <w:pPr>
        <w:pBdr>
          <w:top w:val="single" w:sz="4" w:space="1" w:color="auto"/>
        </w:pBdr>
        <w:rPr>
          <w:sz w:val="18"/>
        </w:rPr>
      </w:pPr>
      <w:r w:rsidRPr="00FC662B">
        <w:rPr>
          <w:sz w:val="18"/>
        </w:rPr>
        <w:t>Husdyrgødningen oplag</w:t>
      </w:r>
      <w:r w:rsidR="00347550" w:rsidRPr="00FC662B">
        <w:rPr>
          <w:sz w:val="18"/>
        </w:rPr>
        <w:t xml:space="preserve">res i ejendommens eksisterende </w:t>
      </w:r>
      <w:r w:rsidRPr="00FC662B">
        <w:rPr>
          <w:sz w:val="18"/>
        </w:rPr>
        <w:t>gylletank</w:t>
      </w:r>
      <w:r w:rsidR="00780786" w:rsidRPr="00FC662B">
        <w:rPr>
          <w:sz w:val="18"/>
        </w:rPr>
        <w:t>e</w:t>
      </w:r>
      <w:r w:rsidR="00FC662B" w:rsidRPr="00FC662B">
        <w:rPr>
          <w:sz w:val="18"/>
        </w:rPr>
        <w:t xml:space="preserve"> samt den nye gylletank.</w:t>
      </w:r>
      <w:r w:rsidRPr="000D06B9">
        <w:rPr>
          <w:sz w:val="18"/>
        </w:rPr>
        <w:t xml:space="preserve"> Der er redegjort på oplagring i IT-ansøgning, </w:t>
      </w:r>
      <w:proofErr w:type="spellStart"/>
      <w:r w:rsidRPr="000D06B9">
        <w:rPr>
          <w:sz w:val="18"/>
        </w:rPr>
        <w:t>skemaID</w:t>
      </w:r>
      <w:proofErr w:type="spellEnd"/>
      <w:r w:rsidRPr="000D06B9">
        <w:rPr>
          <w:sz w:val="18"/>
        </w:rPr>
        <w:t xml:space="preserve"> </w:t>
      </w:r>
      <w:r w:rsidR="002450AB" w:rsidRPr="000D06B9">
        <w:rPr>
          <w:sz w:val="18"/>
        </w:rPr>
        <w:t>219854</w:t>
      </w:r>
      <w:r w:rsidRPr="000D06B9">
        <w:rPr>
          <w:sz w:val="18"/>
        </w:rPr>
        <w:t xml:space="preserve"> og lagre er indtegnet på </w:t>
      </w:r>
      <w:proofErr w:type="spellStart"/>
      <w:r w:rsidR="00D5709E" w:rsidRPr="000D06B9">
        <w:rPr>
          <w:sz w:val="18"/>
        </w:rPr>
        <w:t>oversigtsskitsen</w:t>
      </w:r>
      <w:proofErr w:type="spellEnd"/>
      <w:r w:rsidR="00D5709E" w:rsidRPr="000D06B9">
        <w:rPr>
          <w:sz w:val="18"/>
        </w:rPr>
        <w:t>.</w:t>
      </w:r>
      <w:r w:rsidRPr="000D06B9">
        <w:rPr>
          <w:sz w:val="18"/>
        </w:rPr>
        <w:t xml:space="preserve"> </w:t>
      </w:r>
      <w:r w:rsidRPr="000D06B9">
        <w:rPr>
          <w:sz w:val="18"/>
        </w:rPr>
        <w:br/>
      </w:r>
      <w:r w:rsidR="00347550" w:rsidRPr="000D06B9">
        <w:rPr>
          <w:sz w:val="18"/>
        </w:rPr>
        <w:t>Gylle</w:t>
      </w:r>
      <w:r w:rsidRPr="000D06B9">
        <w:rPr>
          <w:sz w:val="18"/>
        </w:rPr>
        <w:t>tank</w:t>
      </w:r>
      <w:r w:rsidR="00347550" w:rsidRPr="000D06B9">
        <w:rPr>
          <w:sz w:val="18"/>
        </w:rPr>
        <w:t>en</w:t>
      </w:r>
      <w:r w:rsidR="00780786" w:rsidRPr="000D06B9">
        <w:rPr>
          <w:sz w:val="18"/>
        </w:rPr>
        <w:t>e</w:t>
      </w:r>
      <w:r w:rsidRPr="000D06B9">
        <w:rPr>
          <w:sz w:val="18"/>
        </w:rPr>
        <w:t xml:space="preserve"> opfylder Husdyrgødningsbekendtgørelsens skærpede krav til pumper etc. Der udføres 10-års beholderkont</w:t>
      </w:r>
      <w:r w:rsidR="00347550" w:rsidRPr="000D06B9">
        <w:rPr>
          <w:sz w:val="18"/>
        </w:rPr>
        <w:t>rol af godkendt firma. Tanken</w:t>
      </w:r>
      <w:r w:rsidR="00780786" w:rsidRPr="000D06B9">
        <w:rPr>
          <w:sz w:val="18"/>
        </w:rPr>
        <w:t>e</w:t>
      </w:r>
      <w:r w:rsidRPr="000D06B9">
        <w:rPr>
          <w:sz w:val="18"/>
        </w:rPr>
        <w:t xml:space="preserve"> tømmes normalt 1 gang årligt med henblik på inspektion.</w:t>
      </w:r>
    </w:p>
    <w:p w14:paraId="6CF5F4D5" w14:textId="77777777" w:rsidR="00180440" w:rsidRPr="0080012D" w:rsidRDefault="00682FD0" w:rsidP="00180440">
      <w:pPr>
        <w:pBdr>
          <w:top w:val="single" w:sz="4" w:space="1" w:color="auto"/>
        </w:pBdr>
        <w:rPr>
          <w:sz w:val="18"/>
          <w:highlight w:val="yellow"/>
        </w:rPr>
      </w:pPr>
      <w:r w:rsidRPr="000D06B9">
        <w:rPr>
          <w:sz w:val="18"/>
        </w:rPr>
        <w:t>Dybstrøelse opbevares i markstak efter reglerne for dette, medens kalvemøg anvendes til at etablere flydelag på gylletanke.</w:t>
      </w:r>
      <w:r w:rsidR="00180440" w:rsidRPr="0080012D">
        <w:rPr>
          <w:sz w:val="18"/>
          <w:highlight w:val="yellow"/>
        </w:rPr>
        <w:br/>
      </w:r>
    </w:p>
    <w:p w14:paraId="32BE6EC4" w14:textId="77777777" w:rsidR="00E107B5" w:rsidRPr="000D06B9" w:rsidRDefault="00180440" w:rsidP="00180440">
      <w:pPr>
        <w:rPr>
          <w:sz w:val="18"/>
        </w:rPr>
      </w:pPr>
      <w:r w:rsidRPr="000D06B9">
        <w:rPr>
          <w:sz w:val="18"/>
        </w:rPr>
        <w:t xml:space="preserve">Der foretages ikke behandling (separation, </w:t>
      </w:r>
      <w:proofErr w:type="spellStart"/>
      <w:r w:rsidRPr="000D06B9">
        <w:rPr>
          <w:sz w:val="18"/>
        </w:rPr>
        <w:t>beluftning</w:t>
      </w:r>
      <w:proofErr w:type="spellEnd"/>
      <w:r w:rsidRPr="000D06B9">
        <w:rPr>
          <w:sz w:val="18"/>
        </w:rPr>
        <w:t>, biologisk behandling, forsuring, kompostering eller lign.) af husdyrgødningen på anlægget. Der er tilstrækkeligt areal til rådighed i nærområdet til at det ikke er nødvendigt at fjerne en del af husdyrgødningen.</w:t>
      </w:r>
    </w:p>
    <w:p w14:paraId="4EAC1185" w14:textId="77777777" w:rsidR="00180440" w:rsidRPr="000D06B9" w:rsidRDefault="00180440" w:rsidP="00180440">
      <w:pPr>
        <w:rPr>
          <w:b/>
          <w:sz w:val="18"/>
        </w:rPr>
      </w:pPr>
    </w:p>
    <w:p w14:paraId="3A28FD9F" w14:textId="77777777" w:rsidR="00180440" w:rsidRPr="000D06B9" w:rsidRDefault="00180440" w:rsidP="00180440">
      <w:pPr>
        <w:pStyle w:val="nummer"/>
        <w:tabs>
          <w:tab w:val="clear" w:pos="397"/>
          <w:tab w:val="left" w:pos="0"/>
        </w:tabs>
        <w:ind w:left="0" w:firstLine="0"/>
        <w:rPr>
          <w:rFonts w:ascii="Verdana" w:hAnsi="Verdana"/>
          <w:b/>
          <w:sz w:val="18"/>
        </w:rPr>
      </w:pPr>
      <w:r w:rsidRPr="000D06B9">
        <w:rPr>
          <w:rFonts w:ascii="Verdana" w:hAnsi="Verdana"/>
          <w:b/>
          <w:sz w:val="18"/>
        </w:rPr>
        <w:t>Redegørelse for anvendelse af BAT</w:t>
      </w:r>
    </w:p>
    <w:p w14:paraId="5196A297" w14:textId="77777777" w:rsidR="00180440" w:rsidRPr="000D06B9" w:rsidRDefault="00180440" w:rsidP="00180440">
      <w:pPr>
        <w:rPr>
          <w:sz w:val="18"/>
        </w:rPr>
      </w:pPr>
      <w:r w:rsidRPr="000D06B9">
        <w:rPr>
          <w:sz w:val="18"/>
        </w:rPr>
        <w:t xml:space="preserve">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w:t>
      </w:r>
      <w:proofErr w:type="gramStart"/>
      <w:r w:rsidRPr="000D06B9">
        <w:rPr>
          <w:sz w:val="18"/>
        </w:rPr>
        <w:t>endvidere</w:t>
      </w:r>
      <w:proofErr w:type="gramEnd"/>
      <w:r w:rsidRPr="000D06B9">
        <w:rPr>
          <w:sz w:val="18"/>
        </w:rPr>
        <w:t xml:space="preserve"> BAT at overdække beholderen med fast låg eller med et naturligt flydelag eller et flydelag, der etableres med snittet halm eller tilsvarende.</w:t>
      </w:r>
    </w:p>
    <w:p w14:paraId="1AE84EED" w14:textId="77777777" w:rsidR="00180440" w:rsidRPr="000D06B9" w:rsidRDefault="00180440" w:rsidP="00180440">
      <w:pPr>
        <w:pStyle w:val="Overskrift4"/>
        <w:rPr>
          <w:sz w:val="18"/>
        </w:rPr>
      </w:pPr>
    </w:p>
    <w:p w14:paraId="5D28AC4B" w14:textId="77777777" w:rsidR="00180440" w:rsidRPr="000D06B9" w:rsidRDefault="00180440" w:rsidP="00180440">
      <w:pPr>
        <w:pStyle w:val="nummer"/>
        <w:tabs>
          <w:tab w:val="clear" w:pos="397"/>
          <w:tab w:val="left" w:pos="0"/>
        </w:tabs>
        <w:ind w:left="0" w:firstLine="0"/>
        <w:rPr>
          <w:rFonts w:ascii="Verdana" w:eastAsia="Calibri" w:hAnsi="Verdana" w:cs="Times New Roman"/>
          <w:sz w:val="18"/>
          <w:szCs w:val="22"/>
          <w:lang w:eastAsia="en-US"/>
        </w:rPr>
      </w:pPr>
      <w:r w:rsidRPr="000D06B9">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14:paraId="7C669D0C" w14:textId="77777777" w:rsidR="00180440" w:rsidRPr="000D06B9" w:rsidRDefault="00180440" w:rsidP="00180440">
      <w:pPr>
        <w:pStyle w:val="nummer"/>
        <w:tabs>
          <w:tab w:val="clear" w:pos="397"/>
          <w:tab w:val="left" w:pos="0"/>
        </w:tabs>
        <w:ind w:left="0" w:firstLine="0"/>
        <w:rPr>
          <w:rFonts w:ascii="Verdana" w:eastAsia="Calibri" w:hAnsi="Verdana" w:cs="Times New Roman"/>
          <w:b/>
          <w:sz w:val="18"/>
          <w:szCs w:val="22"/>
          <w:lang w:eastAsia="en-US"/>
        </w:rPr>
      </w:pPr>
    </w:p>
    <w:p w14:paraId="07A3D378" w14:textId="77777777" w:rsidR="00180440" w:rsidRPr="000D06B9" w:rsidRDefault="00AB39CE" w:rsidP="00180440">
      <w:pPr>
        <w:pStyle w:val="Brdtekst"/>
        <w:jc w:val="left"/>
        <w:rPr>
          <w:b/>
          <w:sz w:val="18"/>
        </w:rPr>
      </w:pPr>
      <w:r w:rsidRPr="000D06B9">
        <w:rPr>
          <w:b/>
          <w:sz w:val="18"/>
        </w:rPr>
        <w:t>Samlet konklusion</w:t>
      </w:r>
    </w:p>
    <w:p w14:paraId="32F44AAE" w14:textId="77777777" w:rsidR="00180440" w:rsidRPr="000D06B9" w:rsidRDefault="00180440" w:rsidP="00180440">
      <w:pPr>
        <w:pStyle w:val="nummer"/>
        <w:tabs>
          <w:tab w:val="clear" w:pos="397"/>
          <w:tab w:val="left" w:pos="0"/>
        </w:tabs>
        <w:ind w:left="0" w:firstLine="0"/>
        <w:rPr>
          <w:rFonts w:ascii="Verdana" w:hAnsi="Verdana"/>
          <w:sz w:val="18"/>
        </w:rPr>
      </w:pPr>
      <w:r w:rsidRPr="000D06B9">
        <w:rPr>
          <w:rFonts w:ascii="Verdana" w:hAnsi="Verdana"/>
          <w:sz w:val="18"/>
        </w:rPr>
        <w:t>Sammenholdes ansøgers foranstaltninger vedr. opbevaring og behandling af husdyrgødning, med BREF-dokumentet vurderes det at det ansøgte projekt lever op til BAT.</w:t>
      </w:r>
    </w:p>
    <w:p w14:paraId="60E1D5DE" w14:textId="77777777" w:rsidR="0048063D" w:rsidRPr="000D06B9" w:rsidRDefault="0048063D" w:rsidP="00180440">
      <w:pPr>
        <w:pStyle w:val="nummer"/>
        <w:tabs>
          <w:tab w:val="clear" w:pos="397"/>
          <w:tab w:val="left" w:pos="0"/>
        </w:tabs>
        <w:ind w:left="0" w:firstLine="0"/>
        <w:rPr>
          <w:rFonts w:ascii="Verdana" w:hAnsi="Verdana"/>
          <w:sz w:val="18"/>
        </w:rPr>
      </w:pPr>
    </w:p>
    <w:p w14:paraId="52D68BA0" w14:textId="77777777" w:rsidR="00D5709E" w:rsidRPr="000D06B9" w:rsidRDefault="00D5709E" w:rsidP="00AB39CE">
      <w:pPr>
        <w:pStyle w:val="nummer"/>
        <w:pBdr>
          <w:top w:val="single" w:sz="4" w:space="1" w:color="auto"/>
        </w:pBdr>
        <w:tabs>
          <w:tab w:val="clear" w:pos="397"/>
          <w:tab w:val="left" w:pos="0"/>
        </w:tabs>
        <w:ind w:left="0" w:firstLine="0"/>
        <w:rPr>
          <w:rFonts w:ascii="Verdana" w:hAnsi="Verdana"/>
          <w:b/>
          <w:sz w:val="18"/>
        </w:rPr>
      </w:pPr>
    </w:p>
    <w:p w14:paraId="0BB75B22" w14:textId="77777777" w:rsidR="0048063D" w:rsidRPr="00DF4756" w:rsidRDefault="00AB39CE" w:rsidP="00AB39CE">
      <w:pPr>
        <w:pStyle w:val="nummer"/>
        <w:pBdr>
          <w:top w:val="single" w:sz="4" w:space="1" w:color="auto"/>
        </w:pBdr>
        <w:tabs>
          <w:tab w:val="clear" w:pos="397"/>
          <w:tab w:val="left" w:pos="0"/>
        </w:tabs>
        <w:ind w:left="0" w:firstLine="0"/>
        <w:rPr>
          <w:rFonts w:ascii="Verdana" w:hAnsi="Verdana"/>
          <w:b/>
          <w:sz w:val="18"/>
        </w:rPr>
      </w:pPr>
      <w:r w:rsidRPr="00DF4756">
        <w:rPr>
          <w:rFonts w:ascii="Verdana" w:hAnsi="Verdana"/>
          <w:b/>
          <w:sz w:val="18"/>
        </w:rPr>
        <w:t>Energi- og resurseforbrug og BAT</w:t>
      </w:r>
    </w:p>
    <w:p w14:paraId="142FF14F" w14:textId="77777777" w:rsidR="009F79BD" w:rsidRPr="00DF4756" w:rsidRDefault="009F79BD" w:rsidP="009F79BD">
      <w:pPr>
        <w:pStyle w:val="Brdtekst"/>
        <w:spacing w:before="240"/>
        <w:jc w:val="left"/>
        <w:rPr>
          <w:sz w:val="18"/>
        </w:rPr>
      </w:pPr>
      <w:r w:rsidRPr="00DF4756">
        <w:rPr>
          <w:sz w:val="18"/>
        </w:rPr>
        <w:t>Der er redegjort for det nuværende og det forventede energi- og ressourceforbrug efter udvidelsen i nedenstående tabel:</w:t>
      </w:r>
    </w:p>
    <w:tbl>
      <w:tblPr>
        <w:tblStyle w:val="Tabel-Gitter"/>
        <w:tblW w:w="5000" w:type="pct"/>
        <w:tblLook w:val="04A0" w:firstRow="1" w:lastRow="0" w:firstColumn="1" w:lastColumn="0" w:noHBand="0" w:noVBand="1"/>
      </w:tblPr>
      <w:tblGrid>
        <w:gridCol w:w="5638"/>
        <w:gridCol w:w="1995"/>
        <w:gridCol w:w="1995"/>
      </w:tblGrid>
      <w:tr w:rsidR="009F79BD" w:rsidRPr="00DF4756" w14:paraId="456DA47A" w14:textId="77777777" w:rsidTr="00AD5CB6">
        <w:tc>
          <w:tcPr>
            <w:tcW w:w="0" w:type="auto"/>
            <w:shd w:val="clear" w:color="auto" w:fill="D9D9D9" w:themeFill="background1" w:themeFillShade="D9"/>
          </w:tcPr>
          <w:p w14:paraId="0E4921E5" w14:textId="77777777" w:rsidR="009F79BD" w:rsidRPr="00DF4756" w:rsidRDefault="009F79BD" w:rsidP="00AD5CB6">
            <w:pPr>
              <w:pStyle w:val="Brdtekst"/>
              <w:spacing w:before="240"/>
              <w:jc w:val="left"/>
              <w:rPr>
                <w:b/>
                <w:sz w:val="18"/>
                <w:szCs w:val="18"/>
              </w:rPr>
            </w:pPr>
            <w:r w:rsidRPr="00DF4756">
              <w:rPr>
                <w:b/>
                <w:sz w:val="18"/>
                <w:szCs w:val="18"/>
              </w:rPr>
              <w:t>Ressource</w:t>
            </w:r>
          </w:p>
        </w:tc>
        <w:tc>
          <w:tcPr>
            <w:tcW w:w="0" w:type="auto"/>
            <w:shd w:val="clear" w:color="auto" w:fill="D9D9D9" w:themeFill="background1" w:themeFillShade="D9"/>
          </w:tcPr>
          <w:p w14:paraId="26A5F887" w14:textId="77777777" w:rsidR="009F79BD" w:rsidRPr="00DF4756" w:rsidRDefault="009F79BD" w:rsidP="00AD5CB6">
            <w:pPr>
              <w:pStyle w:val="Brdtekst"/>
              <w:spacing w:before="240"/>
              <w:jc w:val="left"/>
              <w:rPr>
                <w:b/>
                <w:sz w:val="18"/>
                <w:szCs w:val="18"/>
              </w:rPr>
            </w:pPr>
            <w:r w:rsidRPr="00DF4756">
              <w:rPr>
                <w:b/>
                <w:sz w:val="18"/>
                <w:szCs w:val="18"/>
              </w:rPr>
              <w:t>Nudrift</w:t>
            </w:r>
          </w:p>
        </w:tc>
        <w:tc>
          <w:tcPr>
            <w:tcW w:w="0" w:type="auto"/>
            <w:shd w:val="clear" w:color="auto" w:fill="D9D9D9" w:themeFill="background1" w:themeFillShade="D9"/>
          </w:tcPr>
          <w:p w14:paraId="483C1E92" w14:textId="77777777" w:rsidR="009F79BD" w:rsidRPr="00DF4756" w:rsidRDefault="009F79BD" w:rsidP="00AD5CB6">
            <w:pPr>
              <w:pStyle w:val="Brdtekst"/>
              <w:spacing w:before="240"/>
              <w:jc w:val="left"/>
              <w:rPr>
                <w:b/>
                <w:sz w:val="18"/>
                <w:szCs w:val="18"/>
              </w:rPr>
            </w:pPr>
            <w:r w:rsidRPr="00DF4756">
              <w:rPr>
                <w:b/>
                <w:sz w:val="18"/>
                <w:szCs w:val="18"/>
              </w:rPr>
              <w:t>Ansøgt</w:t>
            </w:r>
          </w:p>
        </w:tc>
      </w:tr>
      <w:tr w:rsidR="009F79BD" w:rsidRPr="00DF4756" w14:paraId="4D578F1A" w14:textId="77777777" w:rsidTr="00AD5CB6">
        <w:tc>
          <w:tcPr>
            <w:tcW w:w="0" w:type="auto"/>
          </w:tcPr>
          <w:p w14:paraId="1A4BA335" w14:textId="77777777" w:rsidR="009F79BD" w:rsidRPr="00DF4756" w:rsidRDefault="00347550" w:rsidP="00347550">
            <w:pPr>
              <w:pStyle w:val="Brdtekst"/>
              <w:spacing w:before="240"/>
              <w:jc w:val="left"/>
              <w:rPr>
                <w:sz w:val="18"/>
                <w:szCs w:val="18"/>
              </w:rPr>
            </w:pPr>
            <w:r w:rsidRPr="00DF4756">
              <w:rPr>
                <w:sz w:val="18"/>
                <w:szCs w:val="18"/>
              </w:rPr>
              <w:t xml:space="preserve">Elforbrug til lys, skraberanlæg i stald </w:t>
            </w:r>
            <w:r w:rsidR="009F79BD" w:rsidRPr="00DF4756">
              <w:rPr>
                <w:sz w:val="18"/>
                <w:szCs w:val="18"/>
              </w:rPr>
              <w:t>m.v.</w:t>
            </w:r>
          </w:p>
        </w:tc>
        <w:tc>
          <w:tcPr>
            <w:tcW w:w="0" w:type="auto"/>
          </w:tcPr>
          <w:p w14:paraId="62C0D549" w14:textId="460CD300" w:rsidR="009F79BD" w:rsidRPr="00DF4756" w:rsidRDefault="00DF4756" w:rsidP="00EA656C">
            <w:pPr>
              <w:pStyle w:val="Brdtekst"/>
              <w:spacing w:before="240"/>
              <w:jc w:val="left"/>
              <w:rPr>
                <w:sz w:val="18"/>
                <w:szCs w:val="18"/>
              </w:rPr>
            </w:pPr>
            <w:r w:rsidRPr="00DF4756">
              <w:rPr>
                <w:sz w:val="18"/>
                <w:szCs w:val="18"/>
              </w:rPr>
              <w:t>220.000</w:t>
            </w:r>
            <w:r w:rsidR="009F79BD" w:rsidRPr="00DF4756">
              <w:rPr>
                <w:sz w:val="18"/>
                <w:szCs w:val="18"/>
              </w:rPr>
              <w:t xml:space="preserve"> kWh</w:t>
            </w:r>
          </w:p>
        </w:tc>
        <w:tc>
          <w:tcPr>
            <w:tcW w:w="0" w:type="auto"/>
          </w:tcPr>
          <w:p w14:paraId="1AC331BB" w14:textId="55A62DE2" w:rsidR="009F79BD" w:rsidRPr="00DF4756" w:rsidRDefault="00DF4756" w:rsidP="00AD5CB6">
            <w:pPr>
              <w:pStyle w:val="Brdtekst"/>
              <w:spacing w:before="240"/>
              <w:jc w:val="left"/>
              <w:rPr>
                <w:sz w:val="18"/>
                <w:szCs w:val="18"/>
              </w:rPr>
            </w:pPr>
            <w:r w:rsidRPr="00DF4756">
              <w:rPr>
                <w:sz w:val="18"/>
                <w:szCs w:val="18"/>
              </w:rPr>
              <w:t>225</w:t>
            </w:r>
            <w:r w:rsidR="009F79BD" w:rsidRPr="00DF4756">
              <w:rPr>
                <w:sz w:val="18"/>
                <w:szCs w:val="18"/>
              </w:rPr>
              <w:t>.000 kWh</w:t>
            </w:r>
          </w:p>
        </w:tc>
      </w:tr>
      <w:tr w:rsidR="00A420D6" w:rsidRPr="00DF4756" w14:paraId="565EE039" w14:textId="77777777" w:rsidTr="00AD5CB6">
        <w:tc>
          <w:tcPr>
            <w:tcW w:w="0" w:type="auto"/>
          </w:tcPr>
          <w:p w14:paraId="3319ACD1" w14:textId="77777777" w:rsidR="00A420D6" w:rsidRPr="00DF4756" w:rsidRDefault="00A420D6" w:rsidP="00AD5CB6">
            <w:pPr>
              <w:pStyle w:val="Brdtekst"/>
              <w:spacing w:before="240"/>
              <w:jc w:val="left"/>
              <w:rPr>
                <w:sz w:val="18"/>
                <w:szCs w:val="18"/>
              </w:rPr>
            </w:pPr>
            <w:r w:rsidRPr="00DF4756">
              <w:rPr>
                <w:sz w:val="18"/>
                <w:szCs w:val="18"/>
              </w:rPr>
              <w:t>Dieselolie</w:t>
            </w:r>
          </w:p>
        </w:tc>
        <w:tc>
          <w:tcPr>
            <w:tcW w:w="0" w:type="auto"/>
          </w:tcPr>
          <w:p w14:paraId="7B0795A1" w14:textId="7E4CFE34" w:rsidR="00A420D6" w:rsidRPr="00DF4756" w:rsidRDefault="00DF4756" w:rsidP="00AD5CB6">
            <w:pPr>
              <w:pStyle w:val="Brdtekst"/>
              <w:spacing w:before="240"/>
              <w:jc w:val="left"/>
              <w:rPr>
                <w:sz w:val="18"/>
                <w:szCs w:val="18"/>
              </w:rPr>
            </w:pPr>
            <w:r w:rsidRPr="00DF4756">
              <w:rPr>
                <w:sz w:val="18"/>
                <w:szCs w:val="18"/>
              </w:rPr>
              <w:t>35.000l</w:t>
            </w:r>
          </w:p>
        </w:tc>
        <w:tc>
          <w:tcPr>
            <w:tcW w:w="0" w:type="auto"/>
          </w:tcPr>
          <w:p w14:paraId="6D043B2B" w14:textId="5973A2E4" w:rsidR="00A420D6" w:rsidRPr="00DF4756" w:rsidRDefault="00DF4756" w:rsidP="00AD5CB6">
            <w:pPr>
              <w:pStyle w:val="Brdtekst"/>
              <w:spacing w:before="240"/>
              <w:jc w:val="left"/>
              <w:rPr>
                <w:sz w:val="18"/>
                <w:szCs w:val="18"/>
              </w:rPr>
            </w:pPr>
            <w:r w:rsidRPr="00DF4756">
              <w:rPr>
                <w:sz w:val="18"/>
                <w:szCs w:val="18"/>
              </w:rPr>
              <w:t>35.000l</w:t>
            </w:r>
          </w:p>
        </w:tc>
      </w:tr>
      <w:tr w:rsidR="009F79BD" w:rsidRPr="00DF4756" w14:paraId="6A645535" w14:textId="77777777" w:rsidTr="00AD5CB6">
        <w:tc>
          <w:tcPr>
            <w:tcW w:w="0" w:type="auto"/>
          </w:tcPr>
          <w:p w14:paraId="10CCD170" w14:textId="77777777" w:rsidR="009F79BD" w:rsidRPr="00DF4756" w:rsidRDefault="009F79BD" w:rsidP="00AD5CB6">
            <w:pPr>
              <w:pStyle w:val="Brdtekst"/>
              <w:spacing w:before="240"/>
              <w:jc w:val="left"/>
              <w:rPr>
                <w:sz w:val="18"/>
                <w:szCs w:val="18"/>
              </w:rPr>
            </w:pPr>
            <w:r w:rsidRPr="00DF4756">
              <w:rPr>
                <w:sz w:val="18"/>
                <w:szCs w:val="18"/>
              </w:rPr>
              <w:t>Drikke- og vaskevand</w:t>
            </w:r>
          </w:p>
        </w:tc>
        <w:tc>
          <w:tcPr>
            <w:tcW w:w="0" w:type="auto"/>
          </w:tcPr>
          <w:p w14:paraId="1C8B6A4A" w14:textId="54648283" w:rsidR="009F79BD" w:rsidRPr="00DF4756" w:rsidRDefault="00DF4756" w:rsidP="00106F2E">
            <w:pPr>
              <w:pStyle w:val="Brdtekst"/>
              <w:spacing w:before="240"/>
              <w:jc w:val="left"/>
              <w:rPr>
                <w:sz w:val="18"/>
                <w:szCs w:val="18"/>
              </w:rPr>
            </w:pPr>
            <w:r w:rsidRPr="00DF4756">
              <w:rPr>
                <w:sz w:val="18"/>
                <w:szCs w:val="18"/>
              </w:rPr>
              <w:t>13.400</w:t>
            </w:r>
            <w:r w:rsidR="00106F2E" w:rsidRPr="00DF4756">
              <w:rPr>
                <w:sz w:val="18"/>
                <w:szCs w:val="18"/>
              </w:rPr>
              <w:t xml:space="preserve"> </w:t>
            </w:r>
            <w:r w:rsidR="009F79BD" w:rsidRPr="00DF4756">
              <w:rPr>
                <w:sz w:val="18"/>
                <w:szCs w:val="18"/>
              </w:rPr>
              <w:t>m3</w:t>
            </w:r>
          </w:p>
        </w:tc>
        <w:tc>
          <w:tcPr>
            <w:tcW w:w="0" w:type="auto"/>
          </w:tcPr>
          <w:p w14:paraId="2B795FFE" w14:textId="212A4A9F" w:rsidR="009F79BD" w:rsidRPr="00DF4756" w:rsidRDefault="00DF4756" w:rsidP="00106F2E">
            <w:pPr>
              <w:pStyle w:val="Brdtekst"/>
              <w:spacing w:before="240"/>
              <w:jc w:val="left"/>
              <w:rPr>
                <w:sz w:val="18"/>
                <w:szCs w:val="18"/>
              </w:rPr>
            </w:pPr>
            <w:r w:rsidRPr="00DF4756">
              <w:rPr>
                <w:sz w:val="18"/>
                <w:szCs w:val="18"/>
              </w:rPr>
              <w:t>13.700</w:t>
            </w:r>
            <w:r w:rsidR="009F79BD" w:rsidRPr="00DF4756">
              <w:rPr>
                <w:sz w:val="18"/>
                <w:szCs w:val="18"/>
              </w:rPr>
              <w:t xml:space="preserve"> m3</w:t>
            </w:r>
          </w:p>
        </w:tc>
      </w:tr>
    </w:tbl>
    <w:p w14:paraId="2625CC77" w14:textId="77777777" w:rsidR="00A420D6" w:rsidRPr="00DF4756" w:rsidRDefault="005A5453" w:rsidP="00A420D6">
      <w:pPr>
        <w:pStyle w:val="Brdtekst"/>
        <w:spacing w:before="240"/>
        <w:jc w:val="left"/>
        <w:rPr>
          <w:sz w:val="18"/>
        </w:rPr>
      </w:pPr>
      <w:r w:rsidRPr="00DF4756">
        <w:rPr>
          <w:sz w:val="18"/>
        </w:rPr>
        <w:br/>
      </w:r>
      <w:r w:rsidRPr="00DF4756">
        <w:rPr>
          <w:sz w:val="18"/>
        </w:rPr>
        <w:br/>
      </w:r>
      <w:r w:rsidR="00FB61F0" w:rsidRPr="00DF4756">
        <w:rPr>
          <w:sz w:val="18"/>
        </w:rPr>
        <w:t xml:space="preserve">Ansøger tilsigter løbende at reducere både energi- og andet resurseforbrug på ejendommen for at reducere miljøpåvirkning og forbedre det økonomiske indtjeningsgrundlag. Der er naturlig ventilation i alle staldbygninger. </w:t>
      </w:r>
    </w:p>
    <w:p w14:paraId="1321AE86" w14:textId="4D0C1BC1" w:rsidR="00FB61F0" w:rsidRPr="00DF4756" w:rsidRDefault="00A420D6" w:rsidP="00A420D6">
      <w:pPr>
        <w:pStyle w:val="Brdtekst"/>
        <w:spacing w:before="240"/>
        <w:jc w:val="left"/>
        <w:rPr>
          <w:sz w:val="18"/>
        </w:rPr>
      </w:pPr>
      <w:r w:rsidRPr="00DF4756">
        <w:rPr>
          <w:sz w:val="18"/>
        </w:rPr>
        <w:t xml:space="preserve">I staldene er der vågelys med få armaturer om natten. </w:t>
      </w:r>
      <w:r w:rsidR="0009174A" w:rsidRPr="00DF4756">
        <w:rPr>
          <w:sz w:val="18"/>
        </w:rPr>
        <w:t>Der er timer eller sensorer på alt udendørs lys.</w:t>
      </w:r>
      <w:r w:rsidRPr="00DF4756">
        <w:rPr>
          <w:sz w:val="18"/>
        </w:rPr>
        <w:br/>
      </w:r>
      <w:r w:rsidR="0009174A" w:rsidRPr="00DF4756">
        <w:rPr>
          <w:sz w:val="18"/>
        </w:rPr>
        <w:t xml:space="preserve">Der er vandkøling på mælken. Varmt vand herfra anvendes til rengøring i stalden. </w:t>
      </w:r>
      <w:r w:rsidR="00DF4756" w:rsidRPr="00DF4756">
        <w:rPr>
          <w:sz w:val="18"/>
        </w:rPr>
        <w:t xml:space="preserve">Der er varmegenvinding på mælken og varme herfra anvendes til opvarmning af stuehus. På malkeanlægget er der monteret frekvensstyret vakuumpumpe. </w:t>
      </w:r>
      <w:r w:rsidR="0009174A" w:rsidRPr="00DF4756">
        <w:rPr>
          <w:sz w:val="18"/>
        </w:rPr>
        <w:t>Lys udskiftes efterhånden til LED.</w:t>
      </w:r>
      <w:r w:rsidR="00EA656C" w:rsidRPr="00DF4756">
        <w:rPr>
          <w:sz w:val="18"/>
        </w:rPr>
        <w:t xml:space="preserve"> </w:t>
      </w:r>
    </w:p>
    <w:p w14:paraId="0E31147D" w14:textId="77777777" w:rsidR="00FB61F0" w:rsidRPr="00DF4756" w:rsidRDefault="00FB61F0" w:rsidP="00FB61F0">
      <w:pPr>
        <w:spacing w:before="240"/>
        <w:rPr>
          <w:sz w:val="18"/>
        </w:rPr>
      </w:pPr>
      <w:r w:rsidRPr="00DF4756">
        <w:rPr>
          <w:sz w:val="18"/>
        </w:rPr>
        <w:t xml:space="preserve">Der foretages jævnlig kalibrering af drikkevandsinstallationer med henblik på at undgå </w:t>
      </w:r>
      <w:proofErr w:type="gramStart"/>
      <w:r w:rsidRPr="00DF4756">
        <w:rPr>
          <w:sz w:val="18"/>
        </w:rPr>
        <w:t>unødig spild</w:t>
      </w:r>
      <w:proofErr w:type="gramEnd"/>
      <w:r w:rsidRPr="00DF4756">
        <w:rPr>
          <w:sz w:val="18"/>
        </w:rPr>
        <w:t xml:space="preserve">. Lækager identificeres og repareres. </w:t>
      </w:r>
    </w:p>
    <w:p w14:paraId="0BEBAFAB" w14:textId="77777777" w:rsidR="00FB61F0" w:rsidRPr="0080012D" w:rsidRDefault="00FB61F0" w:rsidP="00AB39CE">
      <w:pPr>
        <w:pStyle w:val="Brdtekst"/>
        <w:jc w:val="left"/>
        <w:rPr>
          <w:rFonts w:eastAsia="Arial Unicode MS" w:cs="Arial Unicode MS"/>
          <w:b/>
          <w:sz w:val="18"/>
          <w:highlight w:val="yellow"/>
          <w:lang w:eastAsia="da-DK"/>
        </w:rPr>
      </w:pPr>
    </w:p>
    <w:p w14:paraId="6BBEE5B2" w14:textId="77777777" w:rsidR="00AB39CE" w:rsidRPr="00DF4756" w:rsidRDefault="00A76F55" w:rsidP="00AB39CE">
      <w:pPr>
        <w:pStyle w:val="Brdtekst"/>
        <w:jc w:val="left"/>
        <w:rPr>
          <w:rFonts w:eastAsia="Arial Unicode MS" w:cs="Arial Unicode MS"/>
          <w:b/>
          <w:sz w:val="18"/>
          <w:lang w:eastAsia="da-DK"/>
        </w:rPr>
      </w:pPr>
      <w:r w:rsidRPr="00DF4756">
        <w:rPr>
          <w:rFonts w:eastAsia="Arial Unicode MS" w:cs="Arial Unicode MS"/>
          <w:b/>
          <w:sz w:val="18"/>
          <w:lang w:eastAsia="da-DK"/>
        </w:rPr>
        <w:t>Redegørelse for anvendelse af BAT</w:t>
      </w:r>
    </w:p>
    <w:p w14:paraId="157ECECF" w14:textId="77777777" w:rsidR="00AB39CE" w:rsidRPr="00DF4756" w:rsidRDefault="00AB39CE" w:rsidP="00AB39CE">
      <w:pPr>
        <w:pStyle w:val="Brdtekst"/>
        <w:jc w:val="left"/>
        <w:rPr>
          <w:rFonts w:eastAsia="Arial Unicode MS" w:cs="Arial Unicode MS"/>
          <w:sz w:val="18"/>
          <w:lang w:eastAsia="da-DK"/>
        </w:rPr>
      </w:pPr>
      <w:r w:rsidRPr="00DF4756">
        <w:rPr>
          <w:rFonts w:eastAsia="Arial Unicode MS" w:cs="Arial Unicode MS"/>
          <w:sz w:val="18"/>
          <w:lang w:eastAsia="da-DK"/>
        </w:rPr>
        <w:t>Miljøstyrelsen har ikke opstillet egentlige branchespe</w:t>
      </w:r>
      <w:r w:rsidR="005A5453" w:rsidRPr="00DF4756">
        <w:rPr>
          <w:rFonts w:eastAsia="Arial Unicode MS" w:cs="Arial Unicode MS"/>
          <w:sz w:val="18"/>
          <w:lang w:eastAsia="da-DK"/>
        </w:rPr>
        <w:t>cifikke krav til energiforbrug og andet resurseforbrug</w:t>
      </w:r>
      <w:r w:rsidRPr="00DF4756">
        <w:rPr>
          <w:rFonts w:eastAsia="Arial Unicode MS" w:cs="Arial Unicode MS"/>
          <w:sz w:val="18"/>
          <w:lang w:eastAsia="da-DK"/>
        </w:rPr>
        <w:t xml:space="preserve"> i forbindelse med fastlæggelsen af de vejledende BAT-standardvilkår, idet forbruget vil afhænge af de driftsmæssige forhold på den enkelte ejendom.</w:t>
      </w:r>
    </w:p>
    <w:p w14:paraId="3CD09977" w14:textId="77777777" w:rsidR="00AB39CE" w:rsidRPr="00DF4756" w:rsidRDefault="00AB39CE" w:rsidP="00AB39CE">
      <w:pPr>
        <w:pStyle w:val="Brdtekst"/>
        <w:jc w:val="left"/>
        <w:rPr>
          <w:rFonts w:eastAsia="Arial Unicode MS" w:cs="Arial Unicode MS"/>
          <w:sz w:val="18"/>
          <w:u w:val="single"/>
          <w:lang w:eastAsia="da-DK"/>
        </w:rPr>
      </w:pPr>
    </w:p>
    <w:p w14:paraId="299C41E6" w14:textId="77777777" w:rsidR="00AB39CE" w:rsidRPr="00DF4756" w:rsidRDefault="00AB39CE" w:rsidP="00AB39CE">
      <w:pPr>
        <w:pStyle w:val="Brdtekst"/>
        <w:jc w:val="left"/>
        <w:rPr>
          <w:rFonts w:eastAsia="Arial Unicode MS" w:cs="Arial Unicode MS"/>
          <w:sz w:val="18"/>
          <w:lang w:eastAsia="da-DK"/>
        </w:rPr>
      </w:pPr>
      <w:r w:rsidRPr="00DF4756">
        <w:rPr>
          <w:rFonts w:eastAsia="Arial Unicode MS" w:cs="Arial Unicode MS"/>
          <w:sz w:val="18"/>
          <w:lang w:eastAsia="da-DK"/>
        </w:rPr>
        <w:t xml:space="preserve">I henhold til BREF er det med henblik på at reducere energiforbruget BAT at anvende naturlig ventilation. Når der anvendes mekanisk </w:t>
      </w:r>
      <w:proofErr w:type="gramStart"/>
      <w:r w:rsidRPr="00DF4756">
        <w:rPr>
          <w:rFonts w:eastAsia="Arial Unicode MS" w:cs="Arial Unicode MS"/>
          <w:sz w:val="18"/>
          <w:lang w:eastAsia="da-DK"/>
        </w:rPr>
        <w:t>ventilation</w:t>
      </w:r>
      <w:proofErr w:type="gramEnd"/>
      <w:r w:rsidRPr="00DF4756">
        <w:rPr>
          <w:rFonts w:eastAsia="Arial Unicode MS" w:cs="Arial Unicode MS"/>
          <w:sz w:val="18"/>
          <w:lang w:eastAsia="da-DK"/>
        </w:rPr>
        <w:t xml:space="preserve"> er det BAT at optimere udformningen af ventilationssystemet samt at undgå modstand gennem hyppig eftersyn og rengøring af ventilationssystemet. Det er desuden BAT at anvende lavenergibelysning. </w:t>
      </w:r>
    </w:p>
    <w:p w14:paraId="6A98DBF6" w14:textId="77777777" w:rsidR="005A5453" w:rsidRPr="00DF4756" w:rsidRDefault="005A5453" w:rsidP="005A5453">
      <w:pPr>
        <w:pStyle w:val="Brdtekst"/>
        <w:jc w:val="left"/>
        <w:rPr>
          <w:sz w:val="18"/>
        </w:rPr>
      </w:pPr>
      <w:r w:rsidRPr="00DF4756">
        <w:rPr>
          <w:rFonts w:eastAsia="Arial Unicode MS" w:cs="Arial Unicode MS"/>
          <w:sz w:val="18"/>
          <w:lang w:eastAsia="da-DK"/>
        </w:rPr>
        <w:t xml:space="preserve">I henhold til BREF er det med henblik på at reducere vandforbruget BAT </w:t>
      </w:r>
      <w:r w:rsidRPr="00DF4756">
        <w:rPr>
          <w:sz w:val="18"/>
        </w:rPr>
        <w:t>at rengøre stald og inventar med højtryksrenser efter hver produktionscyklus, at foretage regelmæssig kalibrering af drikkevandsanlæg for at undgå spild, at registrere vandforbrug samt at finde og reparere evt. lækager.</w:t>
      </w:r>
    </w:p>
    <w:p w14:paraId="053B4A2E" w14:textId="77777777" w:rsidR="005A5453" w:rsidRPr="00DF4756" w:rsidRDefault="005A5453" w:rsidP="00AB39CE">
      <w:pPr>
        <w:pStyle w:val="Brdtekst"/>
        <w:jc w:val="left"/>
        <w:rPr>
          <w:rFonts w:eastAsia="Arial Unicode MS" w:cs="Arial Unicode MS"/>
          <w:sz w:val="18"/>
          <w:lang w:eastAsia="da-DK"/>
        </w:rPr>
      </w:pPr>
    </w:p>
    <w:p w14:paraId="4E998A12" w14:textId="77777777" w:rsidR="00AB39CE" w:rsidRPr="00DF4756" w:rsidRDefault="00AB39CE" w:rsidP="00AB39CE">
      <w:pPr>
        <w:pStyle w:val="Brdtekst"/>
        <w:jc w:val="left"/>
        <w:rPr>
          <w:b/>
          <w:sz w:val="18"/>
        </w:rPr>
      </w:pPr>
      <w:r w:rsidRPr="00DF4756">
        <w:rPr>
          <w:b/>
          <w:sz w:val="18"/>
        </w:rPr>
        <w:t>Samlet konklusion</w:t>
      </w:r>
    </w:p>
    <w:p w14:paraId="7352B9B0" w14:textId="77777777" w:rsidR="00AB39CE" w:rsidRPr="00DF4756" w:rsidRDefault="00AB39CE" w:rsidP="00AB39CE">
      <w:pPr>
        <w:rPr>
          <w:sz w:val="18"/>
        </w:rPr>
      </w:pPr>
      <w:r w:rsidRPr="00DF4756">
        <w:rPr>
          <w:sz w:val="18"/>
        </w:rPr>
        <w:t>Sammenholdes ansøgers tiltag med henblik på reduktion af energiforbruget med BREF-dokumentet vurderes det, at det ansøgte projekt lever op til BAT.</w:t>
      </w:r>
      <w:r w:rsidRPr="00DF4756">
        <w:rPr>
          <w:rFonts w:eastAsia="Arial Unicode MS" w:cs="Arial Unicode MS"/>
          <w:sz w:val="18"/>
        </w:rPr>
        <w:t xml:space="preserve"> For så vidt angår energibesparende belysning er det dog først i takt med udskiftning af belysningen </w:t>
      </w:r>
      <w:proofErr w:type="gramStart"/>
      <w:r w:rsidRPr="00DF4756">
        <w:rPr>
          <w:rFonts w:eastAsia="Arial Unicode MS" w:cs="Arial Unicode MS"/>
          <w:sz w:val="18"/>
        </w:rPr>
        <w:t>at den fulde energibesparende effekt</w:t>
      </w:r>
      <w:proofErr w:type="gramEnd"/>
      <w:r w:rsidRPr="00DF4756">
        <w:rPr>
          <w:rFonts w:eastAsia="Arial Unicode MS" w:cs="Arial Unicode MS"/>
          <w:sz w:val="18"/>
        </w:rPr>
        <w:t xml:space="preserve"> opnås.</w:t>
      </w:r>
      <w:r w:rsidR="005A5453" w:rsidRPr="00DF4756">
        <w:rPr>
          <w:sz w:val="18"/>
        </w:rPr>
        <w:t xml:space="preserve"> I forbindelse med kommende investeringer vil muligheder for vandbesparelser </w:t>
      </w:r>
      <w:proofErr w:type="gramStart"/>
      <w:r w:rsidR="005A5453" w:rsidRPr="00DF4756">
        <w:rPr>
          <w:sz w:val="18"/>
        </w:rPr>
        <w:t>endvidere</w:t>
      </w:r>
      <w:proofErr w:type="gramEnd"/>
      <w:r w:rsidR="005A5453" w:rsidRPr="00DF4756">
        <w:rPr>
          <w:sz w:val="18"/>
        </w:rPr>
        <w:t xml:space="preserve"> indgå i overvejelserne.</w:t>
      </w:r>
    </w:p>
    <w:p w14:paraId="47AA9D62" w14:textId="77777777" w:rsidR="005A5453" w:rsidRPr="0080012D" w:rsidRDefault="005A5453" w:rsidP="00AB39CE">
      <w:pPr>
        <w:rPr>
          <w:sz w:val="18"/>
          <w:highlight w:val="yellow"/>
        </w:rPr>
      </w:pPr>
    </w:p>
    <w:p w14:paraId="77648999" w14:textId="77777777" w:rsidR="005A5453" w:rsidRPr="0080012D" w:rsidRDefault="005A5453" w:rsidP="00AB39CE">
      <w:pPr>
        <w:rPr>
          <w:sz w:val="18"/>
          <w:highlight w:val="yellow"/>
        </w:rPr>
      </w:pPr>
    </w:p>
    <w:p w14:paraId="66FF99FB" w14:textId="77777777" w:rsidR="001D6175" w:rsidRPr="00DF4756" w:rsidRDefault="00FC662B" w:rsidP="00391995">
      <w:pPr>
        <w:rPr>
          <w:sz w:val="18"/>
        </w:rPr>
      </w:pPr>
      <w:r>
        <w:rPr>
          <w:sz w:val="18"/>
        </w:rPr>
        <w:pict w14:anchorId="164ABC7F">
          <v:rect id="_x0000_i1032" style="width:0;height:1.5pt" o:hralign="center" o:hrstd="t" o:hr="t" fillcolor="#a0a0a0" stroked="f"/>
        </w:pict>
      </w:r>
    </w:p>
    <w:p w14:paraId="76C3257F" w14:textId="77777777" w:rsidR="000115D7" w:rsidRPr="00DF4756" w:rsidRDefault="000115D7" w:rsidP="000115D7">
      <w:pPr>
        <w:pStyle w:val="Overskrift3"/>
        <w:rPr>
          <w:b w:val="0"/>
          <w:sz w:val="18"/>
        </w:rPr>
      </w:pPr>
      <w:proofErr w:type="gramStart"/>
      <w:r w:rsidRPr="00DF4756">
        <w:rPr>
          <w:sz w:val="22"/>
        </w:rPr>
        <w:t>Generel management</w:t>
      </w:r>
      <w:proofErr w:type="gramEnd"/>
      <w:r w:rsidR="00507A57" w:rsidRPr="00DF4756">
        <w:rPr>
          <w:sz w:val="22"/>
        </w:rPr>
        <w:br/>
      </w:r>
      <w:r w:rsidR="00507A57" w:rsidRPr="00DF4756">
        <w:rPr>
          <w:b w:val="0"/>
          <w:sz w:val="18"/>
        </w:rPr>
        <w:t xml:space="preserve">Herunder beskrives ansøgers tilgang til </w:t>
      </w:r>
      <w:r w:rsidR="005C0538" w:rsidRPr="00DF4756">
        <w:rPr>
          <w:b w:val="0"/>
          <w:sz w:val="18"/>
        </w:rPr>
        <w:t>management på ejendommen ift. produktionen:</w:t>
      </w:r>
    </w:p>
    <w:p w14:paraId="378267E2" w14:textId="77777777" w:rsidR="00507A57" w:rsidRPr="00DF4756" w:rsidRDefault="00507A57" w:rsidP="005C0538">
      <w:pPr>
        <w:pStyle w:val="Listeafsnit"/>
        <w:numPr>
          <w:ilvl w:val="0"/>
          <w:numId w:val="7"/>
        </w:numPr>
        <w:overflowPunct/>
        <w:autoSpaceDE/>
        <w:autoSpaceDN/>
        <w:adjustRightInd/>
        <w:textAlignment w:val="auto"/>
        <w:rPr>
          <w:sz w:val="18"/>
        </w:rPr>
      </w:pPr>
      <w:r w:rsidRPr="00DF4756">
        <w:rPr>
          <w:sz w:val="18"/>
        </w:rPr>
        <w:t xml:space="preserve">Der er tilknyttet en række fagkonsulenter, der gennemgår bedriften med ejer og medarbejdere efter behov. </w:t>
      </w:r>
    </w:p>
    <w:p w14:paraId="20D80E90" w14:textId="77777777" w:rsidR="00507A57" w:rsidRPr="00DF4756" w:rsidRDefault="00FB61F0" w:rsidP="005C0538">
      <w:pPr>
        <w:pStyle w:val="Listeafsnit"/>
        <w:numPr>
          <w:ilvl w:val="0"/>
          <w:numId w:val="7"/>
        </w:numPr>
        <w:overflowPunct/>
        <w:autoSpaceDE/>
        <w:autoSpaceDN/>
        <w:adjustRightInd/>
        <w:textAlignment w:val="auto"/>
        <w:rPr>
          <w:sz w:val="18"/>
        </w:rPr>
      </w:pPr>
      <w:r w:rsidRPr="00DF4756">
        <w:rPr>
          <w:sz w:val="18"/>
        </w:rPr>
        <w:t>Bedriften har fast dyrlægeaftale.</w:t>
      </w:r>
      <w:r w:rsidR="00507A57" w:rsidRPr="00DF4756">
        <w:rPr>
          <w:sz w:val="18"/>
        </w:rPr>
        <w:t xml:space="preserve"> </w:t>
      </w:r>
    </w:p>
    <w:p w14:paraId="1BB36C67" w14:textId="77777777" w:rsidR="00507A57" w:rsidRPr="00DF4756" w:rsidRDefault="00507A57" w:rsidP="005C0538">
      <w:pPr>
        <w:pStyle w:val="Listeafsnit"/>
        <w:numPr>
          <w:ilvl w:val="0"/>
          <w:numId w:val="7"/>
        </w:numPr>
        <w:overflowPunct/>
        <w:autoSpaceDE/>
        <w:autoSpaceDN/>
        <w:adjustRightInd/>
        <w:textAlignment w:val="auto"/>
        <w:rPr>
          <w:sz w:val="18"/>
        </w:rPr>
      </w:pPr>
      <w:r w:rsidRPr="00DF4756">
        <w:rPr>
          <w:sz w:val="18"/>
        </w:rPr>
        <w:t xml:space="preserve">Fodersammensætning og fodringsstrategi evalueres og tilpasses løbende, </w:t>
      </w:r>
      <w:proofErr w:type="gramStart"/>
      <w:r w:rsidRPr="00DF4756">
        <w:rPr>
          <w:sz w:val="18"/>
        </w:rPr>
        <w:t>således at</w:t>
      </w:r>
      <w:proofErr w:type="gramEnd"/>
      <w:r w:rsidRPr="00DF4756">
        <w:rPr>
          <w:sz w:val="18"/>
        </w:rPr>
        <w:t xml:space="preserve"> nyeste viden anvendes. </w:t>
      </w:r>
    </w:p>
    <w:p w14:paraId="4D5266D6" w14:textId="77777777" w:rsidR="00507A57" w:rsidRPr="00DF4756" w:rsidRDefault="00507A57" w:rsidP="005C0538">
      <w:pPr>
        <w:pStyle w:val="Listeafsnit"/>
        <w:numPr>
          <w:ilvl w:val="0"/>
          <w:numId w:val="7"/>
        </w:numPr>
        <w:overflowPunct/>
        <w:autoSpaceDE/>
        <w:autoSpaceDN/>
        <w:adjustRightInd/>
        <w:textAlignment w:val="auto"/>
        <w:rPr>
          <w:sz w:val="18"/>
        </w:rPr>
      </w:pPr>
      <w:r w:rsidRPr="00DF4756">
        <w:rPr>
          <w:sz w:val="18"/>
        </w:rPr>
        <w:t>Der føres medicinjournal og logbog for gylletanke</w:t>
      </w:r>
      <w:r w:rsidR="00A06CE8" w:rsidRPr="00DF4756">
        <w:rPr>
          <w:sz w:val="18"/>
        </w:rPr>
        <w:t>n</w:t>
      </w:r>
      <w:r w:rsidRPr="00DF4756">
        <w:rPr>
          <w:sz w:val="18"/>
        </w:rPr>
        <w:t xml:space="preserve">. </w:t>
      </w:r>
    </w:p>
    <w:p w14:paraId="6D3FFB27" w14:textId="77777777" w:rsidR="00507A57" w:rsidRPr="00DF4756" w:rsidRDefault="00507A57" w:rsidP="005C0538">
      <w:pPr>
        <w:pStyle w:val="Listeafsnit"/>
        <w:numPr>
          <w:ilvl w:val="0"/>
          <w:numId w:val="7"/>
        </w:numPr>
        <w:overflowPunct/>
        <w:autoSpaceDE/>
        <w:autoSpaceDN/>
        <w:adjustRightInd/>
        <w:textAlignment w:val="auto"/>
        <w:rPr>
          <w:sz w:val="18"/>
        </w:rPr>
      </w:pPr>
      <w:r w:rsidRPr="00DF4756">
        <w:rPr>
          <w:sz w:val="18"/>
        </w:rPr>
        <w:t xml:space="preserve">Gylletanke bliver kontrolleret hvert 10. år af autoriseret kontrollant. </w:t>
      </w:r>
    </w:p>
    <w:p w14:paraId="4A92F816" w14:textId="68A6DA0E" w:rsidR="00507A57" w:rsidRPr="00DF4756" w:rsidRDefault="00507A57" w:rsidP="005C0538">
      <w:pPr>
        <w:pStyle w:val="Listeafsnit"/>
        <w:numPr>
          <w:ilvl w:val="0"/>
          <w:numId w:val="7"/>
        </w:numPr>
        <w:overflowPunct/>
        <w:autoSpaceDE/>
        <w:autoSpaceDN/>
        <w:adjustRightInd/>
        <w:textAlignment w:val="auto"/>
        <w:rPr>
          <w:sz w:val="18"/>
        </w:rPr>
      </w:pPr>
      <w:r w:rsidRPr="00DF4756">
        <w:rPr>
          <w:sz w:val="18"/>
        </w:rPr>
        <w:t>Der er lavet beredskabsplan således at evt. uheld kan stoppes og konsekvensen for det omgivende miljø begrænses mest mulig</w:t>
      </w:r>
      <w:r w:rsidR="0009174A" w:rsidRPr="00DF4756">
        <w:rPr>
          <w:sz w:val="18"/>
        </w:rPr>
        <w:t>t.</w:t>
      </w:r>
    </w:p>
    <w:p w14:paraId="034433A5" w14:textId="77777777" w:rsidR="00FB61F0" w:rsidRPr="00DF4756" w:rsidRDefault="00FB61F0" w:rsidP="00A06CE8">
      <w:pPr>
        <w:pStyle w:val="Listeafsnit"/>
        <w:overflowPunct/>
        <w:autoSpaceDE/>
        <w:autoSpaceDN/>
        <w:adjustRightInd/>
        <w:ind w:left="360"/>
        <w:textAlignment w:val="auto"/>
        <w:rPr>
          <w:sz w:val="18"/>
        </w:rPr>
      </w:pPr>
    </w:p>
    <w:p w14:paraId="6A7DF7A3" w14:textId="77777777" w:rsidR="00507A57" w:rsidRPr="00DF4756" w:rsidRDefault="00507A57" w:rsidP="00507A57">
      <w:pPr>
        <w:pStyle w:val="Listeafsnit"/>
        <w:rPr>
          <w:b/>
          <w:sz w:val="18"/>
        </w:rPr>
      </w:pPr>
    </w:p>
    <w:p w14:paraId="7D9218FB" w14:textId="77777777" w:rsidR="00507A57" w:rsidRPr="00DF4756" w:rsidRDefault="00507A57" w:rsidP="00507A57">
      <w:pPr>
        <w:pStyle w:val="Listeafsnit"/>
        <w:ind w:left="0"/>
        <w:rPr>
          <w:b/>
          <w:sz w:val="18"/>
        </w:rPr>
      </w:pPr>
      <w:r w:rsidRPr="00DF4756">
        <w:rPr>
          <w:b/>
          <w:sz w:val="18"/>
        </w:rPr>
        <w:t>BAT vedr. management og egenkontrol</w:t>
      </w:r>
    </w:p>
    <w:p w14:paraId="68D5542F" w14:textId="4E133D66" w:rsidR="00507A57" w:rsidRPr="00DF4756" w:rsidRDefault="00D5709E" w:rsidP="00507A57">
      <w:pPr>
        <w:pStyle w:val="Brdtekst"/>
        <w:jc w:val="left"/>
        <w:rPr>
          <w:rFonts w:eastAsia="Arial Unicode MS" w:cs="Arial Unicode MS"/>
          <w:sz w:val="18"/>
          <w:lang w:eastAsia="da-DK"/>
        </w:rPr>
      </w:pPr>
      <w:r w:rsidRPr="00DF4756">
        <w:rPr>
          <w:sz w:val="18"/>
        </w:rPr>
        <w:t xml:space="preserve">I henhold til BREF </w:t>
      </w:r>
      <w:r w:rsidR="00507A57" w:rsidRPr="00DF4756">
        <w:rPr>
          <w:sz w:val="18"/>
        </w:rPr>
        <w:t xml:space="preserve">er det BAT at uddanne bedriftens personale, at registrere energi- og ressourceforbrug samt forbrug og anvendelse af handels- og husdyrgødning. </w:t>
      </w:r>
      <w:proofErr w:type="gramStart"/>
      <w:r w:rsidR="00507A57" w:rsidRPr="00DF4756">
        <w:rPr>
          <w:sz w:val="18"/>
        </w:rPr>
        <w:t>Endvidere</w:t>
      </w:r>
      <w:proofErr w:type="gramEnd"/>
      <w:r w:rsidR="00507A57" w:rsidRPr="00DF4756">
        <w:rPr>
          <w:sz w:val="18"/>
        </w:rPr>
        <w:t xml:space="preserve"> at have procedurer for at sikre ren- og vedligeholdelse af bygninger og inventar, at planlægge gødning af markerne korrekt samt at have nødfremgangsmåde ved evt. uheld. </w:t>
      </w:r>
      <w:r w:rsidR="00507A57" w:rsidRPr="00DF4756">
        <w:rPr>
          <w:rFonts w:eastAsia="Arial Unicode MS" w:cs="Arial Unicode MS"/>
          <w:sz w:val="18"/>
          <w:lang w:eastAsia="da-DK"/>
        </w:rPr>
        <w:t>Miljøstyrelsen har ikke opstillet egentlige branchespecifikke krav til management i forbindelse med fastlæggelsen af de vejledende BAT-standardvilkår, da management vil afhænge af de driftsmæssige forhold på den enkelte ejendom.</w:t>
      </w:r>
    </w:p>
    <w:p w14:paraId="5B0B8AC8" w14:textId="77777777" w:rsidR="00507A57" w:rsidRPr="00DF4756" w:rsidRDefault="00507A57" w:rsidP="00507A57">
      <w:pPr>
        <w:pStyle w:val="Brdtekst"/>
        <w:jc w:val="left"/>
        <w:rPr>
          <w:b/>
          <w:bCs/>
          <w:sz w:val="18"/>
        </w:rPr>
      </w:pPr>
    </w:p>
    <w:p w14:paraId="64D7F039" w14:textId="77777777" w:rsidR="00507A57" w:rsidRPr="00DF4756" w:rsidRDefault="003A2559" w:rsidP="00507A57">
      <w:pPr>
        <w:pStyle w:val="Brdtekst"/>
        <w:jc w:val="left"/>
        <w:rPr>
          <w:b/>
          <w:sz w:val="18"/>
        </w:rPr>
      </w:pPr>
      <w:r w:rsidRPr="00DF4756">
        <w:rPr>
          <w:b/>
          <w:sz w:val="18"/>
        </w:rPr>
        <w:t>Samlet konklusion</w:t>
      </w:r>
    </w:p>
    <w:p w14:paraId="4B27A52E" w14:textId="77777777" w:rsidR="00C727F8" w:rsidRPr="00DF4756" w:rsidRDefault="00507A57" w:rsidP="00507A57">
      <w:pPr>
        <w:rPr>
          <w:sz w:val="18"/>
        </w:rPr>
      </w:pPr>
      <w:r w:rsidRPr="00DF4756">
        <w:rPr>
          <w:sz w:val="18"/>
        </w:rPr>
        <w:t>Sammenholdes ansøgers redegørelse for management og egenkontrol med BREF-dokumentet vurderes det, at det ansøgte projekt lever op til BAT.</w:t>
      </w:r>
    </w:p>
    <w:p w14:paraId="4AF8B3D2" w14:textId="77777777" w:rsidR="00507A57" w:rsidRPr="00DF4756" w:rsidRDefault="00507A57" w:rsidP="00C727F8">
      <w:pPr>
        <w:rPr>
          <w:sz w:val="18"/>
        </w:rPr>
      </w:pPr>
    </w:p>
    <w:p w14:paraId="42175E86" w14:textId="77777777" w:rsidR="001D6175" w:rsidRDefault="00FC662B" w:rsidP="00C727F8">
      <w:r>
        <w:rPr>
          <w:sz w:val="18"/>
        </w:rPr>
        <w:pict w14:anchorId="4C2E05AA">
          <v:rect id="_x0000_i1033" style="width:0;height:1.5pt" o:hralign="center" o:hrstd="t" o:hr="t" fillcolor="#a0a0a0" stroked="f"/>
        </w:pict>
      </w:r>
    </w:p>
    <w:p w14:paraId="15920F5A" w14:textId="77777777" w:rsidR="00391995" w:rsidRPr="00391995" w:rsidRDefault="00391995">
      <w:pPr>
        <w:rPr>
          <w:sz w:val="18"/>
        </w:rPr>
      </w:pPr>
    </w:p>
    <w:sectPr w:rsidR="00391995" w:rsidRPr="00391995" w:rsidSect="00A047B1">
      <w:headerReference w:type="default" r:id="rId14"/>
      <w:footerReference w:type="default" r:id="rId15"/>
      <w:pgSz w:w="11906" w:h="16838" w:code="9"/>
      <w:pgMar w:top="2410"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381C8" w14:textId="77777777" w:rsidR="008E63AB" w:rsidRDefault="008E63AB">
      <w:r>
        <w:separator/>
      </w:r>
    </w:p>
  </w:endnote>
  <w:endnote w:type="continuationSeparator" w:id="0">
    <w:p w14:paraId="21F8B049" w14:textId="77777777" w:rsidR="008E63AB" w:rsidRDefault="008E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Open Sans">
    <w:altName w:val="Times New Roman"/>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4937772"/>
      <w:docPartObj>
        <w:docPartGallery w:val="Page Numbers (Bottom of Page)"/>
        <w:docPartUnique/>
      </w:docPartObj>
    </w:sdtPr>
    <w:sdtEndPr>
      <w:rPr>
        <w:sz w:val="18"/>
        <w:szCs w:val="18"/>
      </w:rPr>
    </w:sdtEndPr>
    <w:sdtContent>
      <w:p w14:paraId="76E201CA" w14:textId="77777777" w:rsidR="007B644B" w:rsidRPr="007B644B" w:rsidRDefault="007B644B">
        <w:pPr>
          <w:pStyle w:val="Sidefod"/>
          <w:jc w:val="right"/>
          <w:rPr>
            <w:sz w:val="18"/>
            <w:szCs w:val="18"/>
          </w:rPr>
        </w:pPr>
        <w:r w:rsidRPr="007B644B">
          <w:rPr>
            <w:sz w:val="18"/>
            <w:szCs w:val="18"/>
          </w:rPr>
          <w:fldChar w:fldCharType="begin"/>
        </w:r>
        <w:r w:rsidRPr="007B644B">
          <w:rPr>
            <w:sz w:val="18"/>
            <w:szCs w:val="18"/>
          </w:rPr>
          <w:instrText>PAGE   \* MERGEFORMAT</w:instrText>
        </w:r>
        <w:r w:rsidRPr="007B644B">
          <w:rPr>
            <w:sz w:val="18"/>
            <w:szCs w:val="18"/>
          </w:rPr>
          <w:fldChar w:fldCharType="separate"/>
        </w:r>
        <w:r w:rsidR="00682FD0">
          <w:rPr>
            <w:noProof/>
            <w:sz w:val="18"/>
            <w:szCs w:val="18"/>
          </w:rPr>
          <w:t>11</w:t>
        </w:r>
        <w:r w:rsidRPr="007B644B">
          <w:rPr>
            <w:sz w:val="18"/>
            <w:szCs w:val="18"/>
          </w:rPr>
          <w:fldChar w:fldCharType="end"/>
        </w:r>
      </w:p>
    </w:sdtContent>
  </w:sdt>
  <w:p w14:paraId="576BA3EF" w14:textId="77777777" w:rsidR="007343AF" w:rsidRPr="00377730" w:rsidRDefault="007343AF" w:rsidP="00377730">
    <w:pPr>
      <w:pStyle w:val="Sidefod"/>
      <w:spacing w:line="192" w:lineRule="auto"/>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C2712" w14:textId="77777777" w:rsidR="008E63AB" w:rsidRDefault="008E63AB">
      <w:r>
        <w:separator/>
      </w:r>
    </w:p>
  </w:footnote>
  <w:footnote w:type="continuationSeparator" w:id="0">
    <w:p w14:paraId="15ACE466" w14:textId="77777777" w:rsidR="008E63AB" w:rsidRDefault="008E6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97FFB" w14:textId="77777777" w:rsidR="007343AF" w:rsidRPr="00ED3A49" w:rsidRDefault="00ED3A49">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5592A612" wp14:editId="75F9DA13">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00D6E" w14:textId="77777777" w:rsidR="007343AF" w:rsidRDefault="00AA6226">
                          <w:r>
                            <w:rPr>
                              <w:noProof/>
                            </w:rPr>
                            <w:drawing>
                              <wp:inline distT="0" distB="0" distL="0" distR="0" wp14:anchorId="4ED61532" wp14:editId="05F7F197">
                                <wp:extent cx="1152525" cy="542925"/>
                                <wp:effectExtent l="19050" t="0" r="9525" b="0"/>
                                <wp:docPr id="15"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2A612"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" stroked="f">
              <v:textbox>
                <w:txbxContent>
                  <w:p w14:paraId="0D300D6E" w14:textId="77777777" w:rsidR="007343AF" w:rsidRDefault="00AA6226">
                    <w:r>
                      <w:rPr>
                        <w:noProof/>
                      </w:rPr>
                      <w:drawing>
                        <wp:inline distT="0" distB="0" distL="0" distR="0" wp14:anchorId="4ED61532" wp14:editId="05F7F197">
                          <wp:extent cx="1152525" cy="542925"/>
                          <wp:effectExtent l="19050" t="0" r="9525" b="0"/>
                          <wp:docPr id="15"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00C25EB1" w:rsidRPr="00ED3A49">
      <w:rPr>
        <w:rFonts w:cs="Tahoma"/>
        <w:b/>
        <w:bCs/>
        <w:sz w:val="22"/>
        <w:szCs w:val="22"/>
      </w:rPr>
      <w:tab/>
    </w:r>
    <w:r w:rsidR="00C25EB1" w:rsidRPr="00ED3A49">
      <w:rPr>
        <w:rFonts w:cs="Tahoma"/>
        <w:b/>
        <w:bCs/>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A1D76A0"/>
    <w:multiLevelType w:val="hybridMultilevel"/>
    <w:tmpl w:val="5530AA6E"/>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6F927383"/>
    <w:multiLevelType w:val="hybridMultilevel"/>
    <w:tmpl w:val="0EFAD360"/>
    <w:lvl w:ilvl="0" w:tplc="0BA64CCE">
      <w:numFmt w:val="bullet"/>
      <w:lvlText w:val="-"/>
      <w:lvlJc w:val="left"/>
      <w:pPr>
        <w:ind w:left="420" w:hanging="360"/>
      </w:pPr>
      <w:rPr>
        <w:rFonts w:ascii="Verdana" w:eastAsia="Times New Roman" w:hAnsi="Verdana" w:cs="Times New Roman"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5"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7D61850"/>
    <w:multiLevelType w:val="hybridMultilevel"/>
    <w:tmpl w:val="C8AE46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2"/>
  </w:num>
  <w:num w:numId="5">
    <w:abstractNumId w:val="10"/>
  </w:num>
  <w:num w:numId="6">
    <w:abstractNumId w:val="7"/>
  </w:num>
  <w:num w:numId="7">
    <w:abstractNumId w:val="1"/>
  </w:num>
  <w:num w:numId="8">
    <w:abstractNumId w:val="0"/>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7C7"/>
    <w:rsid w:val="000115D7"/>
    <w:rsid w:val="000319EB"/>
    <w:rsid w:val="000400FE"/>
    <w:rsid w:val="0004360A"/>
    <w:rsid w:val="000455F2"/>
    <w:rsid w:val="00047823"/>
    <w:rsid w:val="0005396B"/>
    <w:rsid w:val="00055EE1"/>
    <w:rsid w:val="000602AD"/>
    <w:rsid w:val="00061305"/>
    <w:rsid w:val="000645E2"/>
    <w:rsid w:val="00071356"/>
    <w:rsid w:val="00080D5F"/>
    <w:rsid w:val="00084BD6"/>
    <w:rsid w:val="0009174A"/>
    <w:rsid w:val="00091A5C"/>
    <w:rsid w:val="00093F4A"/>
    <w:rsid w:val="000A17AD"/>
    <w:rsid w:val="000A67A5"/>
    <w:rsid w:val="000B4082"/>
    <w:rsid w:val="000C01A8"/>
    <w:rsid w:val="000C422C"/>
    <w:rsid w:val="000C52F3"/>
    <w:rsid w:val="000C5B36"/>
    <w:rsid w:val="000D06B9"/>
    <w:rsid w:val="000D25F6"/>
    <w:rsid w:val="000D3CD8"/>
    <w:rsid w:val="000D41BC"/>
    <w:rsid w:val="000D4569"/>
    <w:rsid w:val="000F450D"/>
    <w:rsid w:val="000F60E1"/>
    <w:rsid w:val="00106F2E"/>
    <w:rsid w:val="00116384"/>
    <w:rsid w:val="001200E5"/>
    <w:rsid w:val="0013298D"/>
    <w:rsid w:val="001441C6"/>
    <w:rsid w:val="001521EE"/>
    <w:rsid w:val="00166EF1"/>
    <w:rsid w:val="001672D4"/>
    <w:rsid w:val="00173039"/>
    <w:rsid w:val="00174299"/>
    <w:rsid w:val="0018038D"/>
    <w:rsid w:val="00180440"/>
    <w:rsid w:val="0019057A"/>
    <w:rsid w:val="001905E3"/>
    <w:rsid w:val="001A7C23"/>
    <w:rsid w:val="001B465C"/>
    <w:rsid w:val="001C6411"/>
    <w:rsid w:val="001D0C43"/>
    <w:rsid w:val="001D6175"/>
    <w:rsid w:val="001D6AAF"/>
    <w:rsid w:val="001F62A3"/>
    <w:rsid w:val="00206480"/>
    <w:rsid w:val="0020661D"/>
    <w:rsid w:val="00225C55"/>
    <w:rsid w:val="00234FAB"/>
    <w:rsid w:val="00241A65"/>
    <w:rsid w:val="00244B8A"/>
    <w:rsid w:val="002450AB"/>
    <w:rsid w:val="00254871"/>
    <w:rsid w:val="00257CA7"/>
    <w:rsid w:val="00266B0A"/>
    <w:rsid w:val="002757E4"/>
    <w:rsid w:val="002775AA"/>
    <w:rsid w:val="002805C2"/>
    <w:rsid w:val="00291991"/>
    <w:rsid w:val="00296331"/>
    <w:rsid w:val="00296F82"/>
    <w:rsid w:val="002A4428"/>
    <w:rsid w:val="002B2600"/>
    <w:rsid w:val="002B2ECC"/>
    <w:rsid w:val="002D0A8C"/>
    <w:rsid w:val="002D3A43"/>
    <w:rsid w:val="002E178A"/>
    <w:rsid w:val="002E624F"/>
    <w:rsid w:val="002F3176"/>
    <w:rsid w:val="0030304F"/>
    <w:rsid w:val="00305549"/>
    <w:rsid w:val="0030711F"/>
    <w:rsid w:val="003118D2"/>
    <w:rsid w:val="00312F21"/>
    <w:rsid w:val="003159D8"/>
    <w:rsid w:val="00317092"/>
    <w:rsid w:val="003277CC"/>
    <w:rsid w:val="00330DA5"/>
    <w:rsid w:val="00331648"/>
    <w:rsid w:val="00344A0A"/>
    <w:rsid w:val="00347550"/>
    <w:rsid w:val="003560DC"/>
    <w:rsid w:val="003608E6"/>
    <w:rsid w:val="00377730"/>
    <w:rsid w:val="00377938"/>
    <w:rsid w:val="003902F4"/>
    <w:rsid w:val="00391995"/>
    <w:rsid w:val="00393F0C"/>
    <w:rsid w:val="003A2559"/>
    <w:rsid w:val="003A36AB"/>
    <w:rsid w:val="003A7ABF"/>
    <w:rsid w:val="003C1D2C"/>
    <w:rsid w:val="003C322C"/>
    <w:rsid w:val="003F553B"/>
    <w:rsid w:val="004008D8"/>
    <w:rsid w:val="00402362"/>
    <w:rsid w:val="00417D51"/>
    <w:rsid w:val="00421EB9"/>
    <w:rsid w:val="00431A53"/>
    <w:rsid w:val="00443741"/>
    <w:rsid w:val="00453803"/>
    <w:rsid w:val="0046338F"/>
    <w:rsid w:val="004754A8"/>
    <w:rsid w:val="0048063D"/>
    <w:rsid w:val="00485936"/>
    <w:rsid w:val="00490FAC"/>
    <w:rsid w:val="004A58D3"/>
    <w:rsid w:val="004B2295"/>
    <w:rsid w:val="004B4878"/>
    <w:rsid w:val="004C072D"/>
    <w:rsid w:val="004C1D6B"/>
    <w:rsid w:val="004C404F"/>
    <w:rsid w:val="004C47E6"/>
    <w:rsid w:val="004C63B7"/>
    <w:rsid w:val="004C6ECC"/>
    <w:rsid w:val="004D4DB2"/>
    <w:rsid w:val="004D71E2"/>
    <w:rsid w:val="004F7C11"/>
    <w:rsid w:val="00500C15"/>
    <w:rsid w:val="00507A57"/>
    <w:rsid w:val="005164A7"/>
    <w:rsid w:val="0052779F"/>
    <w:rsid w:val="005821EE"/>
    <w:rsid w:val="00585613"/>
    <w:rsid w:val="00586536"/>
    <w:rsid w:val="00586A46"/>
    <w:rsid w:val="005971D9"/>
    <w:rsid w:val="005A5453"/>
    <w:rsid w:val="005A5D53"/>
    <w:rsid w:val="005B24A8"/>
    <w:rsid w:val="005B40CB"/>
    <w:rsid w:val="005B6808"/>
    <w:rsid w:val="005C0538"/>
    <w:rsid w:val="005C627C"/>
    <w:rsid w:val="005C689A"/>
    <w:rsid w:val="005D5334"/>
    <w:rsid w:val="005D795D"/>
    <w:rsid w:val="005F1456"/>
    <w:rsid w:val="005F5392"/>
    <w:rsid w:val="005F7B8B"/>
    <w:rsid w:val="00601545"/>
    <w:rsid w:val="0060176F"/>
    <w:rsid w:val="00603448"/>
    <w:rsid w:val="0060446E"/>
    <w:rsid w:val="006200C9"/>
    <w:rsid w:val="00622F9F"/>
    <w:rsid w:val="00623406"/>
    <w:rsid w:val="00632BED"/>
    <w:rsid w:val="006369E1"/>
    <w:rsid w:val="0064110C"/>
    <w:rsid w:val="006468AC"/>
    <w:rsid w:val="006475D5"/>
    <w:rsid w:val="006478E6"/>
    <w:rsid w:val="006520B8"/>
    <w:rsid w:val="006522E3"/>
    <w:rsid w:val="00670AC4"/>
    <w:rsid w:val="00677B14"/>
    <w:rsid w:val="006825AD"/>
    <w:rsid w:val="00682A0B"/>
    <w:rsid w:val="00682FD0"/>
    <w:rsid w:val="006830A5"/>
    <w:rsid w:val="006A03B4"/>
    <w:rsid w:val="006C1AB2"/>
    <w:rsid w:val="006C57C5"/>
    <w:rsid w:val="006E5752"/>
    <w:rsid w:val="006F49D6"/>
    <w:rsid w:val="007014B3"/>
    <w:rsid w:val="00703F12"/>
    <w:rsid w:val="00704583"/>
    <w:rsid w:val="00707281"/>
    <w:rsid w:val="00713CB5"/>
    <w:rsid w:val="00713D04"/>
    <w:rsid w:val="0071533C"/>
    <w:rsid w:val="007157D4"/>
    <w:rsid w:val="007201DA"/>
    <w:rsid w:val="007304F1"/>
    <w:rsid w:val="00731A11"/>
    <w:rsid w:val="007343AF"/>
    <w:rsid w:val="0074225F"/>
    <w:rsid w:val="00742D17"/>
    <w:rsid w:val="00751D95"/>
    <w:rsid w:val="00754C12"/>
    <w:rsid w:val="00755E41"/>
    <w:rsid w:val="00770A7D"/>
    <w:rsid w:val="00780786"/>
    <w:rsid w:val="00786E81"/>
    <w:rsid w:val="007A26FD"/>
    <w:rsid w:val="007A3D3A"/>
    <w:rsid w:val="007A50F5"/>
    <w:rsid w:val="007A7CD7"/>
    <w:rsid w:val="007B2A25"/>
    <w:rsid w:val="007B644B"/>
    <w:rsid w:val="007C5088"/>
    <w:rsid w:val="0080012D"/>
    <w:rsid w:val="00801270"/>
    <w:rsid w:val="00801437"/>
    <w:rsid w:val="00817193"/>
    <w:rsid w:val="0084718B"/>
    <w:rsid w:val="00852FFD"/>
    <w:rsid w:val="0086148B"/>
    <w:rsid w:val="00862C4B"/>
    <w:rsid w:val="00866CB0"/>
    <w:rsid w:val="0087169C"/>
    <w:rsid w:val="00873FDB"/>
    <w:rsid w:val="00875E44"/>
    <w:rsid w:val="00882FFC"/>
    <w:rsid w:val="008A4BA3"/>
    <w:rsid w:val="008C2950"/>
    <w:rsid w:val="008D02D8"/>
    <w:rsid w:val="008D4637"/>
    <w:rsid w:val="008D51A0"/>
    <w:rsid w:val="008E63AB"/>
    <w:rsid w:val="00905650"/>
    <w:rsid w:val="00911480"/>
    <w:rsid w:val="0092179E"/>
    <w:rsid w:val="009220B1"/>
    <w:rsid w:val="009254E1"/>
    <w:rsid w:val="009275D1"/>
    <w:rsid w:val="00927896"/>
    <w:rsid w:val="00930518"/>
    <w:rsid w:val="00945A67"/>
    <w:rsid w:val="009473FD"/>
    <w:rsid w:val="00947987"/>
    <w:rsid w:val="009670AD"/>
    <w:rsid w:val="00975292"/>
    <w:rsid w:val="00976881"/>
    <w:rsid w:val="009820BA"/>
    <w:rsid w:val="009851EA"/>
    <w:rsid w:val="00986485"/>
    <w:rsid w:val="0099332D"/>
    <w:rsid w:val="00994B95"/>
    <w:rsid w:val="00995232"/>
    <w:rsid w:val="009A176F"/>
    <w:rsid w:val="009B5AE7"/>
    <w:rsid w:val="009C179D"/>
    <w:rsid w:val="009D59A7"/>
    <w:rsid w:val="009E6035"/>
    <w:rsid w:val="009F627B"/>
    <w:rsid w:val="009F79BD"/>
    <w:rsid w:val="00A047B1"/>
    <w:rsid w:val="00A05BC0"/>
    <w:rsid w:val="00A06CE8"/>
    <w:rsid w:val="00A16584"/>
    <w:rsid w:val="00A23D7F"/>
    <w:rsid w:val="00A23E42"/>
    <w:rsid w:val="00A420D6"/>
    <w:rsid w:val="00A50B8A"/>
    <w:rsid w:val="00A50CC5"/>
    <w:rsid w:val="00A60FC8"/>
    <w:rsid w:val="00A76F55"/>
    <w:rsid w:val="00A84625"/>
    <w:rsid w:val="00A84FDB"/>
    <w:rsid w:val="00A86363"/>
    <w:rsid w:val="00A94A08"/>
    <w:rsid w:val="00AA485B"/>
    <w:rsid w:val="00AA5C1E"/>
    <w:rsid w:val="00AA6226"/>
    <w:rsid w:val="00AB39CE"/>
    <w:rsid w:val="00AB7A00"/>
    <w:rsid w:val="00AC30DD"/>
    <w:rsid w:val="00AD07EC"/>
    <w:rsid w:val="00AD1511"/>
    <w:rsid w:val="00AD3966"/>
    <w:rsid w:val="00AD50AE"/>
    <w:rsid w:val="00AE78DF"/>
    <w:rsid w:val="00AF1C1A"/>
    <w:rsid w:val="00AF302C"/>
    <w:rsid w:val="00AF4A9F"/>
    <w:rsid w:val="00AF7761"/>
    <w:rsid w:val="00B02860"/>
    <w:rsid w:val="00B122C5"/>
    <w:rsid w:val="00B17C2C"/>
    <w:rsid w:val="00B303B8"/>
    <w:rsid w:val="00B36B5D"/>
    <w:rsid w:val="00B44AED"/>
    <w:rsid w:val="00B55AA7"/>
    <w:rsid w:val="00B57EDF"/>
    <w:rsid w:val="00B61DAF"/>
    <w:rsid w:val="00B67E58"/>
    <w:rsid w:val="00B7127A"/>
    <w:rsid w:val="00B71F10"/>
    <w:rsid w:val="00B739C7"/>
    <w:rsid w:val="00B76108"/>
    <w:rsid w:val="00B8049B"/>
    <w:rsid w:val="00B812E0"/>
    <w:rsid w:val="00B818CD"/>
    <w:rsid w:val="00B83979"/>
    <w:rsid w:val="00B8650C"/>
    <w:rsid w:val="00B94E61"/>
    <w:rsid w:val="00B95409"/>
    <w:rsid w:val="00BA2E2D"/>
    <w:rsid w:val="00BA3880"/>
    <w:rsid w:val="00BA5BA9"/>
    <w:rsid w:val="00BA7C13"/>
    <w:rsid w:val="00BB0FE1"/>
    <w:rsid w:val="00BC01B8"/>
    <w:rsid w:val="00BC78F5"/>
    <w:rsid w:val="00BD29FC"/>
    <w:rsid w:val="00BE7689"/>
    <w:rsid w:val="00C104E4"/>
    <w:rsid w:val="00C1490C"/>
    <w:rsid w:val="00C1494A"/>
    <w:rsid w:val="00C174F4"/>
    <w:rsid w:val="00C207C7"/>
    <w:rsid w:val="00C25EB1"/>
    <w:rsid w:val="00C36D69"/>
    <w:rsid w:val="00C469B7"/>
    <w:rsid w:val="00C46E1C"/>
    <w:rsid w:val="00C55BE9"/>
    <w:rsid w:val="00C727F8"/>
    <w:rsid w:val="00C75A78"/>
    <w:rsid w:val="00C76063"/>
    <w:rsid w:val="00C8268A"/>
    <w:rsid w:val="00C85B50"/>
    <w:rsid w:val="00C962FF"/>
    <w:rsid w:val="00CA5DF2"/>
    <w:rsid w:val="00CB3DBC"/>
    <w:rsid w:val="00CB7091"/>
    <w:rsid w:val="00CC429F"/>
    <w:rsid w:val="00CD7492"/>
    <w:rsid w:val="00CF6A00"/>
    <w:rsid w:val="00D16DC6"/>
    <w:rsid w:val="00D20C4B"/>
    <w:rsid w:val="00D26D6A"/>
    <w:rsid w:val="00D2717C"/>
    <w:rsid w:val="00D27A6C"/>
    <w:rsid w:val="00D37C9B"/>
    <w:rsid w:val="00D46B01"/>
    <w:rsid w:val="00D54F7C"/>
    <w:rsid w:val="00D5586D"/>
    <w:rsid w:val="00D56B6F"/>
    <w:rsid w:val="00D5709E"/>
    <w:rsid w:val="00D63505"/>
    <w:rsid w:val="00D76A3D"/>
    <w:rsid w:val="00D935EE"/>
    <w:rsid w:val="00DB144F"/>
    <w:rsid w:val="00DB1A62"/>
    <w:rsid w:val="00DC1F99"/>
    <w:rsid w:val="00DD17B5"/>
    <w:rsid w:val="00DF4159"/>
    <w:rsid w:val="00DF4756"/>
    <w:rsid w:val="00DF7527"/>
    <w:rsid w:val="00DF7660"/>
    <w:rsid w:val="00E00BF9"/>
    <w:rsid w:val="00E107B5"/>
    <w:rsid w:val="00E1193E"/>
    <w:rsid w:val="00E13F82"/>
    <w:rsid w:val="00E14C11"/>
    <w:rsid w:val="00E15D72"/>
    <w:rsid w:val="00E172EE"/>
    <w:rsid w:val="00E17A25"/>
    <w:rsid w:val="00E2346A"/>
    <w:rsid w:val="00E2681B"/>
    <w:rsid w:val="00E32E2A"/>
    <w:rsid w:val="00E436B8"/>
    <w:rsid w:val="00E45A1A"/>
    <w:rsid w:val="00E47D98"/>
    <w:rsid w:val="00E71E98"/>
    <w:rsid w:val="00E72A75"/>
    <w:rsid w:val="00E84CDA"/>
    <w:rsid w:val="00E94646"/>
    <w:rsid w:val="00EA38FF"/>
    <w:rsid w:val="00EA4470"/>
    <w:rsid w:val="00EA4622"/>
    <w:rsid w:val="00EA4B45"/>
    <w:rsid w:val="00EA656C"/>
    <w:rsid w:val="00EC2F75"/>
    <w:rsid w:val="00EC4889"/>
    <w:rsid w:val="00ED055D"/>
    <w:rsid w:val="00ED3A49"/>
    <w:rsid w:val="00F00509"/>
    <w:rsid w:val="00F12BAF"/>
    <w:rsid w:val="00F15942"/>
    <w:rsid w:val="00F16D25"/>
    <w:rsid w:val="00F22B9E"/>
    <w:rsid w:val="00F27853"/>
    <w:rsid w:val="00F4575E"/>
    <w:rsid w:val="00F46251"/>
    <w:rsid w:val="00F462BF"/>
    <w:rsid w:val="00F51936"/>
    <w:rsid w:val="00F62B36"/>
    <w:rsid w:val="00F758C7"/>
    <w:rsid w:val="00F85576"/>
    <w:rsid w:val="00F85B75"/>
    <w:rsid w:val="00FA21D8"/>
    <w:rsid w:val="00FA7219"/>
    <w:rsid w:val="00FB1038"/>
    <w:rsid w:val="00FB1934"/>
    <w:rsid w:val="00FB2634"/>
    <w:rsid w:val="00FB61F0"/>
    <w:rsid w:val="00FC66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3FE0D87C"/>
  <w15:docId w15:val="{29B487F3-74BA-43E1-9C02-5E10F868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link w:val="SidefodTegn"/>
    <w:uiPriority w:val="99"/>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lys1">
    <w:name w:val="Tabelgitter - lys1"/>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Korrektur">
    <w:name w:val="Revision"/>
    <w:hidden/>
    <w:uiPriority w:val="99"/>
    <w:semiHidden/>
    <w:rsid w:val="00F758C7"/>
    <w:rPr>
      <w:rFonts w:ascii="Verdana" w:hAnsi="Verdana"/>
      <w:sz w:val="24"/>
    </w:rPr>
  </w:style>
  <w:style w:type="character" w:customStyle="1" w:styleId="SidefodTegn">
    <w:name w:val="Sidefod Tegn"/>
    <w:basedOn w:val="Standardskrifttypeiafsnit"/>
    <w:link w:val="Sidefod"/>
    <w:uiPriority w:val="99"/>
    <w:rsid w:val="00F00509"/>
    <w:rPr>
      <w:rFonts w:ascii="Verdana" w:hAnsi="Verdana"/>
      <w:sz w:val="24"/>
    </w:rPr>
  </w:style>
  <w:style w:type="character" w:styleId="Ulstomtale">
    <w:name w:val="Unresolved Mention"/>
    <w:basedOn w:val="Standardskrifttypeiafsnit"/>
    <w:uiPriority w:val="99"/>
    <w:semiHidden/>
    <w:unhideWhenUsed/>
    <w:rsid w:val="009A176F"/>
    <w:rPr>
      <w:color w:val="605E5C"/>
      <w:shd w:val="clear" w:color="auto" w:fill="E1DFDD"/>
    </w:rPr>
  </w:style>
  <w:style w:type="paragraph" w:customStyle="1" w:styleId="Default">
    <w:name w:val="Default"/>
    <w:rsid w:val="00F12BAF"/>
    <w:pPr>
      <w:autoSpaceDE w:val="0"/>
      <w:autoSpaceDN w:val="0"/>
      <w:adjustRightInd w:val="0"/>
      <w:spacing w:after="80"/>
    </w:pPr>
    <w:rPr>
      <w:rFonts w:ascii="Open Sans" w:hAnsi="Open Sans"/>
      <w:color w:val="000000"/>
      <w:sz w:val="24"/>
      <w:szCs w:val="24"/>
    </w:rPr>
  </w:style>
  <w:style w:type="table" w:customStyle="1" w:styleId="Tabel-Gitter1">
    <w:name w:val="Tabel - Gitter1"/>
    <w:basedOn w:val="Tabel-Normal"/>
    <w:next w:val="Tabel-Gitter"/>
    <w:rsid w:val="00F12BAF"/>
    <w:pPr>
      <w:spacing w:after="80"/>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968864">
      <w:bodyDiv w:val="1"/>
      <w:marLeft w:val="0"/>
      <w:marRight w:val="0"/>
      <w:marTop w:val="0"/>
      <w:marBottom w:val="0"/>
      <w:divBdr>
        <w:top w:val="none" w:sz="0" w:space="0" w:color="auto"/>
        <w:left w:val="none" w:sz="0" w:space="0" w:color="auto"/>
        <w:bottom w:val="none" w:sz="0" w:space="0" w:color="auto"/>
        <w:right w:val="none" w:sz="0" w:space="0" w:color="auto"/>
      </w:divBdr>
    </w:div>
    <w:div w:id="384718734">
      <w:bodyDiv w:val="1"/>
      <w:marLeft w:val="0"/>
      <w:marRight w:val="0"/>
      <w:marTop w:val="0"/>
      <w:marBottom w:val="0"/>
      <w:divBdr>
        <w:top w:val="none" w:sz="0" w:space="0" w:color="auto"/>
        <w:left w:val="none" w:sz="0" w:space="0" w:color="auto"/>
        <w:bottom w:val="none" w:sz="0" w:space="0" w:color="auto"/>
        <w:right w:val="none" w:sz="0" w:space="0" w:color="auto"/>
      </w:divBdr>
    </w:div>
    <w:div w:id="204984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AppData\Roaming\Microsoft\Skabeloner\MILJ&#216;\Milj&#248;konsekvensrapport%20kv&#230;g%20-%2020-04-2018.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5792D-CB32-442B-BEB1-9E11BCCA8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Miljøkonsekvensrapport kvæg - 20-04-2018</Template>
  <TotalTime>275</TotalTime>
  <Pages>13</Pages>
  <Words>3240</Words>
  <Characters>20167</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Emne</vt:lpstr>
    </vt:vector>
  </TitlesOfParts>
  <Company>Vesthimmerland Kommune</Company>
  <LinksUpToDate>false</LinksUpToDate>
  <CharactersWithSpaces>23361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creator>Karoline Holst</dc:creator>
  <cp:lastModifiedBy>Karoline Holst</cp:lastModifiedBy>
  <cp:revision>18</cp:revision>
  <cp:lastPrinted>2020-06-16T09:19:00Z</cp:lastPrinted>
  <dcterms:created xsi:type="dcterms:W3CDTF">2020-06-23T12:06:00Z</dcterms:created>
  <dcterms:modified xsi:type="dcterms:W3CDTF">2020-06-26T09:00:00Z</dcterms:modified>
</cp:coreProperties>
</file>