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A61B63B" w:rsidR="006B795C" w:rsidRPr="006B795C" w:rsidRDefault="00964A4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A353ED3" w:rsidR="006B795C" w:rsidRPr="006B795C" w:rsidRDefault="0003124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DA38" w14:textId="77777777" w:rsidR="00BD4D65" w:rsidRPr="006B795C" w:rsidRDefault="00BD4D65" w:rsidP="00291C7F">
      <w:pPr>
        <w:spacing w:line="240" w:lineRule="auto"/>
      </w:pPr>
      <w:r w:rsidRPr="006B795C">
        <w:separator/>
      </w:r>
    </w:p>
    <w:p w14:paraId="7FAE9E69" w14:textId="77777777" w:rsidR="00BD4D65" w:rsidRPr="006B795C" w:rsidRDefault="00BD4D65"/>
  </w:endnote>
  <w:endnote w:type="continuationSeparator" w:id="0">
    <w:p w14:paraId="44638B64" w14:textId="77777777" w:rsidR="00BD4D65" w:rsidRPr="006B795C" w:rsidRDefault="00BD4D65" w:rsidP="00291C7F">
      <w:pPr>
        <w:spacing w:line="240" w:lineRule="auto"/>
      </w:pPr>
      <w:r w:rsidRPr="006B795C">
        <w:continuationSeparator/>
      </w:r>
    </w:p>
    <w:p w14:paraId="39E7517F" w14:textId="77777777" w:rsidR="00BD4D65" w:rsidRPr="006B795C" w:rsidRDefault="00BD4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A773" w14:textId="77777777" w:rsidR="00BD4D65" w:rsidRPr="006B795C" w:rsidRDefault="00BD4D65" w:rsidP="00291C7F">
      <w:pPr>
        <w:spacing w:line="240" w:lineRule="auto"/>
      </w:pPr>
      <w:r w:rsidRPr="006B795C">
        <w:separator/>
      </w:r>
    </w:p>
    <w:p w14:paraId="5F5FC3B0" w14:textId="77777777" w:rsidR="00BD4D65" w:rsidRPr="006B795C" w:rsidRDefault="00BD4D65"/>
  </w:footnote>
  <w:footnote w:type="continuationSeparator" w:id="0">
    <w:p w14:paraId="5E606472" w14:textId="77777777" w:rsidR="00BD4D65" w:rsidRPr="006B795C" w:rsidRDefault="00BD4D65" w:rsidP="00291C7F">
      <w:pPr>
        <w:spacing w:line="240" w:lineRule="auto"/>
      </w:pPr>
      <w:r w:rsidRPr="006B795C">
        <w:continuationSeparator/>
      </w:r>
    </w:p>
    <w:p w14:paraId="32FA4727" w14:textId="77777777" w:rsidR="00BD4D65" w:rsidRPr="006B795C" w:rsidRDefault="00BD4D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0EF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4A4D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4D65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680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2024-07-18T08:37:00Z</dcterms:created>
  <dcterms:modified xsi:type="dcterms:W3CDTF">2024-07-18T08:37:00Z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