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FA1CA5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682"/>
      </w:tblGrid>
      <w:tr w:rsidR="00E95D99" w:rsidRPr="00DA55BA" w:rsidTr="00FA1CA5">
        <w:trPr>
          <w:trHeight w:val="120"/>
        </w:trPr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navn"/>
            <w:bookmarkEnd w:id="1"/>
            <w:r>
              <w:rPr>
                <w:rFonts w:ascii="Arial" w:eastAsia="Calibri" w:hAnsi="Arial" w:cs="Arial"/>
                <w:sz w:val="20"/>
              </w:rPr>
              <w:t>Claus Buhl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lokadresse"/>
            <w:bookmarkEnd w:id="2"/>
            <w:proofErr w:type="spellStart"/>
            <w:r>
              <w:rPr>
                <w:rFonts w:ascii="Arial" w:eastAsia="Calibri" w:hAnsi="Arial" w:cs="Arial"/>
                <w:sz w:val="20"/>
              </w:rPr>
              <w:t>Hedevej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45, Almind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3" w:name="cvrnr"/>
            <w:bookmarkEnd w:id="3"/>
            <w:r w:rsidRPr="005C00DC">
              <w:rPr>
                <w:rFonts w:asciiTheme="minorHAnsi" w:hAnsiTheme="minorHAnsi" w:cstheme="minorHAnsi"/>
                <w:color w:val="000000"/>
                <w:szCs w:val="24"/>
              </w:rPr>
              <w:t>28447728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4" w:name="seneste_tilsyn"/>
            <w:bookmarkEnd w:id="4"/>
            <w:r>
              <w:rPr>
                <w:rFonts w:ascii="Arial" w:eastAsia="Calibri" w:hAnsi="Arial" w:cs="Arial"/>
                <w:color w:val="000000"/>
                <w:sz w:val="20"/>
              </w:rPr>
              <w:t>27-5-2021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FA1CA5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DA55BA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Prioriteret tilsyn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B4183" w:rsidRPr="00DA55BA" w:rsidRDefault="00FA1CA5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Kødkvæg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2F0C29" w:rsidRPr="00DA55BA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Forebyggelse af eventuelle fluegener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FA1CA5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FA1C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FA1CA5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FA1CA5">
        <w:tc>
          <w:tcPr>
            <w:tcW w:w="4272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682" w:type="dxa"/>
            <w:shd w:val="clear" w:color="auto" w:fill="auto"/>
            <w:vAlign w:val="center"/>
          </w:tcPr>
          <w:p w:rsidR="00E95D99" w:rsidRPr="00FA1CA5" w:rsidRDefault="00FA1CA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Ingen bemærkninger</w:t>
            </w:r>
          </w:p>
          <w:p w:rsidR="00E95D99" w:rsidRPr="00FA1CA5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:rsidR="00AD6605" w:rsidRDefault="0065228D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:rsidR="0065228D" w:rsidRPr="007008A3" w:rsidRDefault="004164C6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7008A3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7008A3"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="007008A3"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4164C6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4164C6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4164C6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164C6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A413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1CA5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4:docId w14:val="0F000ED2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1E589-23A2-4AFF-814C-045DEBE9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113</Words>
  <Characters>891</Characters>
  <Application>Microsoft Office Word</Application>
  <DocSecurity>0</DocSecurity>
  <Lines>18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993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2020-11-24T08:37:00Z</cp:lastPrinted>
  <dcterms:created xsi:type="dcterms:W3CDTF">2021-06-02T10:14:00Z</dcterms:created>
  <dcterms:modified xsi:type="dcterms:W3CDTF">2021-06-02T10:14:00Z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{BB31FC3A-4D59-4E6E-8B3F-96FB038EBBA2}</vt:lpwstr>
  </property>
</Properties>
</file>