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379F892" w:rsidR="006B795C" w:rsidRPr="006B795C" w:rsidRDefault="00E510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Lund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941ED1A" w:rsidR="006B795C" w:rsidRPr="006B795C" w:rsidRDefault="00E5104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Kærgårdvej 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1C60E8A" w:rsidR="006B795C" w:rsidRDefault="00E510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38855506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296390B7" w:rsidR="006B795C" w:rsidRPr="006B795C" w:rsidRDefault="00E5104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99037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2210A05" w:rsidR="006B795C" w:rsidRPr="006B795C" w:rsidRDefault="00E510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01-12-2020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BB38A1B" w:rsidR="006B795C" w:rsidRPr="006B795C" w:rsidRDefault="00E5104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383D472" w:rsidR="006B795C" w:rsidRPr="00A2316A" w:rsidRDefault="00E5104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57CD08C" w:rsidR="006B795C" w:rsidRPr="006B795C" w:rsidRDefault="00783E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292AB07" w:rsidR="006B795C" w:rsidRPr="006B795C" w:rsidRDefault="00783E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0DC644B" w:rsidR="006B795C" w:rsidRPr="006B795C" w:rsidRDefault="00783E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4A4CA7D" w:rsidR="006B795C" w:rsidRPr="006B795C" w:rsidRDefault="00783E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39166884">
    <w:abstractNumId w:val="0"/>
  </w:num>
  <w:num w:numId="2" w16cid:durableId="2106534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2BD0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83E9D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104A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663</Characters>
  <Application>Microsoft Office Word</Application>
  <DocSecurity>0</DocSecurity>
  <PresentationFormat/>
  <Lines>41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2024-07-22T10:19:00Z</dcterms:created>
  <dcterms:modified xsi:type="dcterms:W3CDTF">2024-07-22T10:19:00Z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