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3F04143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Robin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Kenis</w:t>
            </w:r>
            <w:proofErr w:type="spellEnd"/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3048CCC" w:rsidR="006B795C" w:rsidRPr="006B795C" w:rsidRDefault="003A19F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Lykkebjergvej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E97FEE" w:rsid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43105892</w:t>
            </w:r>
          </w:p>
          <w:p w14:paraId="705E26E4" w14:textId="4AF5317A" w:rsidR="001E7E44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1028059686</w:t>
            </w:r>
          </w:p>
          <w:p w14:paraId="3F2C0D7E" w14:textId="6BAA15ED" w:rsidR="006B795C" w:rsidRPr="006B795C" w:rsidRDefault="003A19F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46082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234EA23" w:rsidR="006B795C" w:rsidRPr="006B795C" w:rsidRDefault="005E17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13-4-18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094105" w:rsidR="006B795C" w:rsidRPr="006B795C" w:rsidRDefault="00E0500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F16ACCE" w:rsidR="006B795C" w:rsidRPr="00A2316A" w:rsidRDefault="003A19F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3B10D0C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4E40ED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BA59A48" w:rsidR="006B795C" w:rsidRPr="006B795C" w:rsidRDefault="00AD62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1DAD73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0074941">
    <w:abstractNumId w:val="0"/>
  </w:num>
  <w:num w:numId="2" w16cid:durableId="186628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A19FC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7B3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064F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36CB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44D9B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6261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23C9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673D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002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670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2024-07-23T08:58:00Z</dcterms:created>
  <dcterms:modified xsi:type="dcterms:W3CDTF">2024-07-23T08:58:00Z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